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6E" w:rsidRPr="00434C0D" w:rsidRDefault="008F7B6E">
      <w:pPr>
        <w:rPr>
          <w:lang w:val="ru-RU"/>
        </w:rPr>
      </w:pPr>
      <w:r w:rsidRPr="00434C0D">
        <w:rPr>
          <w:lang w:val="ru-RU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18pt" o:ole="">
            <v:imagedata r:id="rId5" o:title=""/>
          </v:shape>
          <o:OLEObject Type="Embed" ProgID="AcroExch.Document.11" ShapeID="_x0000_i1025" DrawAspect="Content" ObjectID="_1669447534" r:id="rId6"/>
        </w:object>
      </w:r>
    </w:p>
    <w:p w:rsidR="008F7B6E" w:rsidRPr="00434C0D" w:rsidRDefault="008F7B6E">
      <w:pPr>
        <w:rPr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</w:p>
    <w:p w:rsidR="008F7B6E" w:rsidRPr="00434C0D" w:rsidRDefault="008F7B6E" w:rsidP="00434C0D">
      <w:pPr>
        <w:pStyle w:val="ListParagraph"/>
        <w:tabs>
          <w:tab w:val="left" w:pos="523"/>
        </w:tabs>
        <w:spacing w:before="0"/>
        <w:ind w:right="147"/>
        <w:jc w:val="both"/>
        <w:rPr>
          <w:sz w:val="24"/>
          <w:szCs w:val="24"/>
          <w:lang w:val="ru-RU"/>
        </w:rPr>
      </w:pPr>
      <w:r w:rsidRPr="00B766CA">
        <w:rPr>
          <w:sz w:val="24"/>
          <w:szCs w:val="24"/>
          <w:lang w:val="ru-RU"/>
        </w:rPr>
        <w:t xml:space="preserve">совещании учителей непедагогических работников – на собрании трудового коллектива, родителей – на  родительских  собраниях,  детей  –  на  классных  часах.  </w:t>
      </w:r>
      <w:r w:rsidRPr="00434C0D">
        <w:rPr>
          <w:sz w:val="24"/>
          <w:szCs w:val="24"/>
          <w:lang w:val="ru-RU"/>
        </w:rPr>
        <w:t>Вновь прибывшие обязательно знакомятся с данным</w:t>
      </w:r>
      <w:r w:rsidRPr="00434C0D">
        <w:rPr>
          <w:spacing w:val="-16"/>
          <w:sz w:val="24"/>
          <w:szCs w:val="24"/>
          <w:lang w:val="ru-RU"/>
        </w:rPr>
        <w:t xml:space="preserve"> </w:t>
      </w:r>
      <w:r w:rsidRPr="00434C0D">
        <w:rPr>
          <w:sz w:val="24"/>
          <w:szCs w:val="24"/>
          <w:lang w:val="ru-RU"/>
        </w:rPr>
        <w:t>документом.</w:t>
      </w:r>
    </w:p>
    <w:p w:rsidR="008F7B6E" w:rsidRPr="00B766CA" w:rsidRDefault="008F7B6E" w:rsidP="0055651E">
      <w:pPr>
        <w:pStyle w:val="BodyText"/>
        <w:spacing w:before="0"/>
        <w:ind w:right="1396"/>
        <w:jc w:val="both"/>
        <w:rPr>
          <w:lang w:val="ru-RU"/>
        </w:rPr>
      </w:pPr>
      <w:r w:rsidRPr="00B766CA">
        <w:rPr>
          <w:lang w:val="ru-RU"/>
        </w:rPr>
        <w:t xml:space="preserve">Кодекс распространяется на всех работников </w:t>
      </w:r>
      <w:r>
        <w:rPr>
          <w:lang w:val="ru-RU"/>
        </w:rPr>
        <w:t>МБУ  «Школа № 44»</w:t>
      </w:r>
      <w:r w:rsidRPr="00B766CA">
        <w:rPr>
          <w:lang w:val="ru-RU"/>
        </w:rPr>
        <w:t>,.</w:t>
      </w:r>
    </w:p>
    <w:p w:rsidR="008F7B6E" w:rsidRPr="00106C69" w:rsidRDefault="008F7B6E" w:rsidP="0055651E">
      <w:pPr>
        <w:pStyle w:val="ListParagraph"/>
        <w:numPr>
          <w:ilvl w:val="1"/>
          <w:numId w:val="19"/>
        </w:numPr>
        <w:tabs>
          <w:tab w:val="left" w:pos="583"/>
        </w:tabs>
        <w:spacing w:before="0"/>
        <w:ind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Кодекс определяет основные нормы профессиональной этики,</w:t>
      </w:r>
      <w:r w:rsidRPr="00106C69">
        <w:rPr>
          <w:spacing w:val="-2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которые:</w:t>
      </w:r>
    </w:p>
    <w:p w:rsidR="008F7B6E" w:rsidRPr="00106C69" w:rsidRDefault="008F7B6E" w:rsidP="0055651E">
      <w:pPr>
        <w:pStyle w:val="ListParagraph"/>
        <w:numPr>
          <w:ilvl w:val="0"/>
          <w:numId w:val="18"/>
        </w:numPr>
        <w:tabs>
          <w:tab w:val="left" w:pos="302"/>
        </w:tabs>
        <w:spacing w:before="0"/>
        <w:ind w:right="42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регулируют отношения между педагогами, учащимися и их родителями, а также другими работниками </w:t>
      </w:r>
      <w:r>
        <w:rPr>
          <w:sz w:val="24"/>
          <w:szCs w:val="24"/>
          <w:lang w:val="ru-RU"/>
        </w:rPr>
        <w:t>МБУ  «Школа № 44»</w:t>
      </w:r>
      <w:r w:rsidRPr="00106C69">
        <w:rPr>
          <w:sz w:val="24"/>
          <w:szCs w:val="24"/>
          <w:lang w:val="ru-RU"/>
        </w:rPr>
        <w:t>;</w:t>
      </w:r>
    </w:p>
    <w:p w:rsidR="008F7B6E" w:rsidRPr="00106C69" w:rsidRDefault="008F7B6E" w:rsidP="0055651E">
      <w:pPr>
        <w:pStyle w:val="ListParagraph"/>
        <w:numPr>
          <w:ilvl w:val="0"/>
          <w:numId w:val="18"/>
        </w:numPr>
        <w:tabs>
          <w:tab w:val="left" w:pos="242"/>
        </w:tabs>
        <w:spacing w:before="0"/>
        <w:ind w:left="241" w:hanging="139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защищают их человеческую ценность и</w:t>
      </w:r>
      <w:r w:rsidRPr="00106C69">
        <w:rPr>
          <w:spacing w:val="-1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достоинство;</w:t>
      </w:r>
    </w:p>
    <w:p w:rsidR="008F7B6E" w:rsidRPr="00106C69" w:rsidRDefault="008F7B6E" w:rsidP="0055651E">
      <w:pPr>
        <w:pStyle w:val="ListParagraph"/>
        <w:numPr>
          <w:ilvl w:val="0"/>
          <w:numId w:val="18"/>
        </w:numPr>
        <w:tabs>
          <w:tab w:val="left" w:pos="302"/>
        </w:tabs>
        <w:spacing w:before="0"/>
        <w:ind w:right="77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поддерживают качество профессиональной деятельности педагогов и честь их профессии;</w:t>
      </w:r>
    </w:p>
    <w:p w:rsidR="008F7B6E" w:rsidRPr="00106C69" w:rsidRDefault="008F7B6E" w:rsidP="0055651E">
      <w:pPr>
        <w:pStyle w:val="ListParagraph"/>
        <w:numPr>
          <w:ilvl w:val="0"/>
          <w:numId w:val="18"/>
        </w:numPr>
        <w:tabs>
          <w:tab w:val="left" w:pos="302"/>
        </w:tabs>
        <w:spacing w:before="0"/>
        <w:ind w:right="25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создают культуру </w:t>
      </w:r>
      <w:r>
        <w:rPr>
          <w:sz w:val="24"/>
          <w:szCs w:val="24"/>
          <w:lang w:val="ru-RU"/>
        </w:rPr>
        <w:t>МБУ  «Школа № 44»</w:t>
      </w:r>
      <w:r w:rsidRPr="00106C69">
        <w:rPr>
          <w:sz w:val="24"/>
          <w:szCs w:val="24"/>
          <w:lang w:val="ru-RU"/>
        </w:rPr>
        <w:t>, основанную на доверии, ответственности и справедливости.</w:t>
      </w:r>
    </w:p>
    <w:p w:rsidR="008F7B6E" w:rsidRDefault="008F7B6E" w:rsidP="0055651E">
      <w:pPr>
        <w:pStyle w:val="ListParagraph"/>
        <w:numPr>
          <w:ilvl w:val="1"/>
          <w:numId w:val="19"/>
        </w:numPr>
        <w:tabs>
          <w:tab w:val="left" w:pos="583"/>
        </w:tabs>
        <w:spacing w:before="0"/>
        <w:ind w:right="128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Кодекс способствует тому, чтобы работник </w:t>
      </w:r>
      <w:r>
        <w:rPr>
          <w:sz w:val="24"/>
          <w:szCs w:val="24"/>
          <w:lang w:val="ru-RU"/>
        </w:rPr>
        <w:t>МБУ  «Школа № 44»</w:t>
      </w:r>
      <w:r w:rsidRPr="00106C69">
        <w:rPr>
          <w:sz w:val="24"/>
          <w:szCs w:val="24"/>
          <w:lang w:val="ru-RU"/>
        </w:rPr>
        <w:t xml:space="preserve"> сам управлял своим поведением, способствует дисциплине и взаимному уважению, а также установлению       </w:t>
      </w:r>
      <w:r>
        <w:rPr>
          <w:sz w:val="24"/>
          <w:szCs w:val="24"/>
        </w:rPr>
        <w:t>в школе благоприятной и безопасной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обстановки.</w:t>
      </w:r>
    </w:p>
    <w:p w:rsidR="008F7B6E" w:rsidRPr="00106C69" w:rsidRDefault="008F7B6E" w:rsidP="0055651E">
      <w:pPr>
        <w:pStyle w:val="ListParagraph"/>
        <w:numPr>
          <w:ilvl w:val="1"/>
          <w:numId w:val="19"/>
        </w:numPr>
        <w:tabs>
          <w:tab w:val="left" w:pos="583"/>
        </w:tabs>
        <w:spacing w:before="0"/>
        <w:ind w:right="21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Кодекс способствует созданию таких условий и обстановки для работы, при которых педагог сможет совершенствоваться, выработать новые навыки, иметь здоровую рабочую атмосферу. Школа обязана создать необходимые условия для полной реализации положений</w:t>
      </w:r>
      <w:r w:rsidRPr="00106C69">
        <w:rPr>
          <w:spacing w:val="-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Кодекса.</w:t>
      </w:r>
    </w:p>
    <w:p w:rsidR="008F7B6E" w:rsidRPr="00106C69" w:rsidRDefault="008F7B6E" w:rsidP="0055651E">
      <w:pPr>
        <w:pStyle w:val="ListParagraph"/>
        <w:numPr>
          <w:ilvl w:val="1"/>
          <w:numId w:val="19"/>
        </w:numPr>
        <w:tabs>
          <w:tab w:val="left" w:pos="583"/>
        </w:tabs>
        <w:spacing w:before="0"/>
        <w:ind w:right="23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Знание и соблюдение работниками положений Кодекса является одним из критериев оценки качества их профессиональной деятельности и трудовой</w:t>
      </w:r>
      <w:r w:rsidRPr="00106C69">
        <w:rPr>
          <w:spacing w:val="-2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дисциплины.</w:t>
      </w:r>
    </w:p>
    <w:p w:rsidR="008F7B6E" w:rsidRPr="00106C69" w:rsidRDefault="008F7B6E" w:rsidP="0055651E">
      <w:pPr>
        <w:pStyle w:val="Heading1"/>
        <w:numPr>
          <w:ilvl w:val="2"/>
          <w:numId w:val="19"/>
        </w:numPr>
        <w:tabs>
          <w:tab w:val="left" w:pos="563"/>
        </w:tabs>
        <w:spacing w:before="0"/>
        <w:ind w:hanging="3452"/>
        <w:jc w:val="both"/>
        <w:rPr>
          <w:lang w:val="ru-RU"/>
        </w:rPr>
      </w:pPr>
      <w:r w:rsidRPr="00106C69">
        <w:rPr>
          <w:lang w:val="ru-RU"/>
        </w:rPr>
        <w:t>Основные обязанности, принципы и правила служебного поведения</w:t>
      </w:r>
      <w:r w:rsidRPr="00106C69">
        <w:rPr>
          <w:spacing w:val="-26"/>
          <w:lang w:val="ru-RU"/>
        </w:rPr>
        <w:t xml:space="preserve"> </w:t>
      </w:r>
      <w:r w:rsidRPr="00106C69">
        <w:rPr>
          <w:lang w:val="ru-RU"/>
        </w:rPr>
        <w:t>работников</w:t>
      </w:r>
    </w:p>
    <w:p w:rsidR="008F7B6E" w:rsidRPr="00106C69" w:rsidRDefault="008F7B6E" w:rsidP="0055651E">
      <w:pPr>
        <w:pStyle w:val="ListParagraph"/>
        <w:numPr>
          <w:ilvl w:val="1"/>
          <w:numId w:val="17"/>
        </w:numPr>
        <w:tabs>
          <w:tab w:val="left" w:pos="463"/>
        </w:tabs>
        <w:spacing w:before="0"/>
        <w:ind w:right="11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Гражданин, поступающий на работу в </w:t>
      </w:r>
      <w:r>
        <w:rPr>
          <w:sz w:val="24"/>
          <w:szCs w:val="24"/>
          <w:lang w:val="ru-RU"/>
        </w:rPr>
        <w:t>МБУ  «Школа № 44»</w:t>
      </w:r>
      <w:r w:rsidRPr="00106C69">
        <w:rPr>
          <w:sz w:val="24"/>
          <w:szCs w:val="24"/>
          <w:lang w:val="ru-RU"/>
        </w:rPr>
        <w:t xml:space="preserve"> (в дальнейшем - работник), знакомится с положениями Кодекса и соблюдает их в процессе своей</w:t>
      </w:r>
      <w:r w:rsidRPr="00106C69">
        <w:rPr>
          <w:spacing w:val="-2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деятельности.</w:t>
      </w:r>
    </w:p>
    <w:p w:rsidR="008F7B6E" w:rsidRPr="00106C69" w:rsidRDefault="008F7B6E" w:rsidP="00D773BD">
      <w:pPr>
        <w:pStyle w:val="ListParagraph"/>
        <w:numPr>
          <w:ilvl w:val="1"/>
          <w:numId w:val="17"/>
        </w:numPr>
        <w:tabs>
          <w:tab w:val="left" w:pos="583"/>
        </w:tabs>
        <w:spacing w:before="0"/>
        <w:ind w:right="1167" w:firstLine="6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Основу норм Кодекса составляют следующие принципы, которыми при осуществлении своей деятельности работник</w:t>
      </w:r>
      <w:r w:rsidRPr="00106C69">
        <w:rPr>
          <w:spacing w:val="-1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руководствуется:</w:t>
      </w:r>
    </w:p>
    <w:p w:rsidR="008F7B6E" w:rsidRPr="00106C69" w:rsidRDefault="008F7B6E" w:rsidP="00D773BD">
      <w:pPr>
        <w:pStyle w:val="BodyText"/>
        <w:spacing w:before="0"/>
        <w:ind w:left="409" w:right="7252"/>
        <w:jc w:val="both"/>
        <w:rPr>
          <w:lang w:val="ru-RU"/>
        </w:rPr>
      </w:pPr>
      <w:r>
        <w:rPr>
          <w:noProof/>
          <w:lang w:val="ru-RU" w:eastAsia="ru-RU"/>
        </w:rPr>
        <w:pict>
          <v:group id="_x0000_s1026" style="position:absolute;left:0;text-align:left;margin-left:85.1pt;margin-top:.45pt;width:18.75pt;height:92.65pt;z-index:-251641344;mso-position-horizontal-relative:page" coordorigin="1702,9" coordsize="375,1853">
            <v:shape id="_x0000_s1027" type="#_x0000_t75" style="position:absolute;left:1702;top:9;width:374;height:266">
              <v:imagedata r:id="rId7" o:title=""/>
            </v:shape>
            <v:shape id="_x0000_s1028" type="#_x0000_t75" style="position:absolute;left:1702;top:326;width:374;height:266">
              <v:imagedata r:id="rId7" o:title=""/>
            </v:shape>
            <v:shape id="_x0000_s1029" type="#_x0000_t75" style="position:absolute;left:1702;top:645;width:374;height:266">
              <v:imagedata r:id="rId7" o:title=""/>
            </v:shape>
            <v:shape id="_x0000_s1030" type="#_x0000_t75" style="position:absolute;left:1702;top:962;width:374;height:266">
              <v:imagedata r:id="rId7" o:title=""/>
            </v:shape>
            <v:shape id="_x0000_s1031" type="#_x0000_t75" style="position:absolute;left:1702;top:1279;width:374;height:266">
              <v:imagedata r:id="rId7" o:title=""/>
            </v:shape>
            <v:shape id="_x0000_s1032" type="#_x0000_t75" style="position:absolute;left:1702;top:1595;width:374;height:266">
              <v:imagedata r:id="rId7" o:title=""/>
            </v:shape>
            <w10:wrap anchorx="page"/>
          </v:group>
        </w:pict>
      </w:r>
      <w:r w:rsidRPr="00106C69">
        <w:rPr>
          <w:lang w:val="ru-RU"/>
        </w:rPr>
        <w:t>гуманность; законность; демократичность; справедливость; профессионализм; человечность;</w:t>
      </w:r>
    </w:p>
    <w:p w:rsidR="008F7B6E" w:rsidRPr="00106C69" w:rsidRDefault="008F7B6E" w:rsidP="00D773BD">
      <w:pPr>
        <w:pStyle w:val="BodyText"/>
        <w:spacing w:before="0"/>
        <w:ind w:left="409" w:right="6995"/>
        <w:jc w:val="both"/>
        <w:rPr>
          <w:lang w:val="ru-RU"/>
        </w:rPr>
      </w:pPr>
      <w:r>
        <w:rPr>
          <w:noProof/>
          <w:lang w:val="ru-RU" w:eastAsia="ru-RU"/>
        </w:rPr>
        <w:pict>
          <v:group id="_x0000_s1033" style="position:absolute;left:0;text-align:left;margin-left:85.1pt;margin-top:2.8pt;width:18.75pt;height:76.85pt;z-index:-251640320;mso-position-horizontal-relative:page" coordorigin="1702,56" coordsize="375,1537">
            <v:shape id="_x0000_s1034" type="#_x0000_t75" style="position:absolute;left:1702;top:56;width:374;height:266">
              <v:imagedata r:id="rId7" o:title=""/>
            </v:shape>
            <v:shape id="_x0000_s1035" type="#_x0000_t75" style="position:absolute;left:1702;top:375;width:374;height:266">
              <v:imagedata r:id="rId7" o:title=""/>
            </v:shape>
            <v:shape id="_x0000_s1036" type="#_x0000_t75" style="position:absolute;left:1702;top:692;width:374;height:266">
              <v:imagedata r:id="rId7" o:title=""/>
            </v:shape>
            <v:shape id="_x0000_s1037" type="#_x0000_t75" style="position:absolute;left:1702;top:1009;width:374;height:266">
              <v:imagedata r:id="rId7" o:title=""/>
            </v:shape>
            <v:shape id="_x0000_s1038" type="#_x0000_t75" style="position:absolute;left:1702;top:1326;width:374;height:266">
              <v:imagedata r:id="rId7" o:title=""/>
            </v:shape>
            <w10:wrap anchorx="page"/>
          </v:group>
        </w:pict>
      </w:r>
      <w:r w:rsidRPr="00106C69">
        <w:rPr>
          <w:lang w:val="ru-RU"/>
        </w:rPr>
        <w:t>ответственность; терпимость; партнерство; солидарность; взаимное уважение.</w:t>
      </w:r>
    </w:p>
    <w:p w:rsidR="008F7B6E" w:rsidRPr="00106C69" w:rsidRDefault="008F7B6E" w:rsidP="00D773BD">
      <w:pPr>
        <w:pStyle w:val="ListParagraph"/>
        <w:numPr>
          <w:ilvl w:val="1"/>
          <w:numId w:val="16"/>
        </w:numPr>
        <w:tabs>
          <w:tab w:val="left" w:pos="523"/>
        </w:tabs>
        <w:spacing w:before="0"/>
        <w:ind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В соответствии со ст. 21 Трудового кодекса РФ работник</w:t>
      </w:r>
      <w:r w:rsidRPr="00106C69">
        <w:rPr>
          <w:spacing w:val="-14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обязан:</w:t>
      </w:r>
    </w:p>
    <w:p w:rsidR="008F7B6E" w:rsidRPr="00106C69" w:rsidRDefault="008F7B6E" w:rsidP="00D773BD">
      <w:pPr>
        <w:pStyle w:val="ListParagraph"/>
        <w:numPr>
          <w:ilvl w:val="0"/>
          <w:numId w:val="15"/>
        </w:numPr>
        <w:tabs>
          <w:tab w:val="left" w:pos="302"/>
        </w:tabs>
        <w:spacing w:before="0"/>
        <w:ind w:right="89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добросовестно выполнять свои трудовые обязанности, возложенные на него трудовым</w:t>
      </w:r>
      <w:r w:rsidRPr="00106C69">
        <w:rPr>
          <w:spacing w:val="-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договором;</w:t>
      </w:r>
    </w:p>
    <w:p w:rsidR="008F7B6E" w:rsidRDefault="008F7B6E" w:rsidP="00D773BD">
      <w:pPr>
        <w:pStyle w:val="ListParagraph"/>
        <w:numPr>
          <w:ilvl w:val="0"/>
          <w:numId w:val="15"/>
        </w:numPr>
        <w:tabs>
          <w:tab w:val="left" w:pos="302"/>
        </w:tabs>
        <w:spacing w:before="0"/>
        <w:ind w:left="302"/>
        <w:jc w:val="both"/>
        <w:rPr>
          <w:sz w:val="24"/>
          <w:szCs w:val="24"/>
        </w:rPr>
      </w:pPr>
      <w:r>
        <w:rPr>
          <w:sz w:val="24"/>
          <w:szCs w:val="24"/>
        </w:rPr>
        <w:t>соблюдать правила внутреннего трудового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распорядка</w:t>
      </w:r>
    </w:p>
    <w:p w:rsidR="008F7B6E" w:rsidRDefault="008F7B6E" w:rsidP="00D773BD">
      <w:pPr>
        <w:pStyle w:val="ListParagraph"/>
        <w:numPr>
          <w:ilvl w:val="0"/>
          <w:numId w:val="15"/>
        </w:numPr>
        <w:tabs>
          <w:tab w:val="left" w:pos="302"/>
        </w:tabs>
        <w:spacing w:before="0"/>
        <w:ind w:left="302"/>
        <w:jc w:val="both"/>
        <w:rPr>
          <w:sz w:val="24"/>
          <w:szCs w:val="24"/>
        </w:rPr>
      </w:pPr>
      <w:r>
        <w:rPr>
          <w:sz w:val="24"/>
          <w:szCs w:val="24"/>
        </w:rPr>
        <w:t>соблюдать трудовую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дисциплину;</w:t>
      </w:r>
    </w:p>
    <w:p w:rsidR="008F7B6E" w:rsidRDefault="008F7B6E" w:rsidP="00D773BD">
      <w:pPr>
        <w:pStyle w:val="ListParagraph"/>
        <w:numPr>
          <w:ilvl w:val="0"/>
          <w:numId w:val="15"/>
        </w:numPr>
        <w:tabs>
          <w:tab w:val="left" w:pos="302"/>
        </w:tabs>
        <w:spacing w:before="0"/>
        <w:ind w:left="302"/>
        <w:jc w:val="both"/>
        <w:rPr>
          <w:sz w:val="24"/>
          <w:szCs w:val="24"/>
        </w:rPr>
      </w:pPr>
      <w:r>
        <w:rPr>
          <w:sz w:val="24"/>
          <w:szCs w:val="24"/>
        </w:rPr>
        <w:t>выполнять установленные нормы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8F7B6E" w:rsidRPr="00106C69" w:rsidRDefault="008F7B6E" w:rsidP="00D773BD">
      <w:pPr>
        <w:pStyle w:val="ListParagraph"/>
        <w:numPr>
          <w:ilvl w:val="0"/>
          <w:numId w:val="15"/>
        </w:numPr>
        <w:tabs>
          <w:tab w:val="left" w:pos="302"/>
        </w:tabs>
        <w:spacing w:before="0"/>
        <w:ind w:left="302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соблюдать требования по охране труда и обеспечению безопасности</w:t>
      </w:r>
      <w:r w:rsidRPr="00106C69">
        <w:rPr>
          <w:spacing w:val="-2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труда;</w:t>
      </w:r>
    </w:p>
    <w:p w:rsidR="008F7B6E" w:rsidRPr="00106C69" w:rsidRDefault="008F7B6E" w:rsidP="00D773BD">
      <w:pPr>
        <w:pStyle w:val="ListParagraph"/>
        <w:numPr>
          <w:ilvl w:val="0"/>
          <w:numId w:val="15"/>
        </w:numPr>
        <w:tabs>
          <w:tab w:val="left" w:pos="302"/>
        </w:tabs>
        <w:spacing w:before="0"/>
        <w:ind w:right="14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бережно относиться к имуществу работодателя (в том числе к имуществу третьих    лиц, находящихся у работодателя, если работодатель несет ответственность за сохранность этого имущества) и других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работников;</w:t>
      </w:r>
    </w:p>
    <w:p w:rsidR="008F7B6E" w:rsidRPr="00106C69" w:rsidRDefault="008F7B6E" w:rsidP="00D773BD">
      <w:pPr>
        <w:pStyle w:val="ListParagraph"/>
        <w:numPr>
          <w:ilvl w:val="0"/>
          <w:numId w:val="15"/>
        </w:numPr>
        <w:tabs>
          <w:tab w:val="left" w:pos="302"/>
        </w:tabs>
        <w:spacing w:before="0"/>
        <w:ind w:right="12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находящихся у работодателя, если работодатель несет ответственность за сохранность этого</w:t>
      </w:r>
      <w:r w:rsidRPr="00106C69">
        <w:rPr>
          <w:spacing w:val="-2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имущества).</w:t>
      </w:r>
    </w:p>
    <w:p w:rsidR="008F7B6E" w:rsidRPr="00CA661A" w:rsidRDefault="008F7B6E" w:rsidP="0055651E">
      <w:pPr>
        <w:pStyle w:val="ListParagraph"/>
        <w:numPr>
          <w:ilvl w:val="1"/>
          <w:numId w:val="16"/>
        </w:numPr>
        <w:tabs>
          <w:tab w:val="left" w:pos="523"/>
        </w:tabs>
        <w:spacing w:before="0"/>
        <w:ind w:right="106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Основные принципы служебного поведения работников являются основой поведения граждан в связи с нахождением их в трудовых отношениях с </w:t>
      </w:r>
      <w:r>
        <w:rPr>
          <w:sz w:val="24"/>
          <w:szCs w:val="24"/>
          <w:lang w:val="ru-RU"/>
        </w:rPr>
        <w:t>МБУ  «Школа № 44»</w:t>
      </w:r>
      <w:r w:rsidRPr="00106C69">
        <w:rPr>
          <w:sz w:val="24"/>
          <w:szCs w:val="24"/>
          <w:lang w:val="ru-RU"/>
        </w:rPr>
        <w:t xml:space="preserve">. </w:t>
      </w:r>
      <w:r w:rsidRPr="00CA661A">
        <w:rPr>
          <w:sz w:val="24"/>
          <w:szCs w:val="24"/>
          <w:lang w:val="ru-RU"/>
        </w:rPr>
        <w:t>Работники, осознавая ответственность перед гражданами, обществом и государством, обязаны:</w:t>
      </w:r>
    </w:p>
    <w:p w:rsidR="008F7B6E" w:rsidRPr="00106C69" w:rsidRDefault="008F7B6E" w:rsidP="0055651E">
      <w:pPr>
        <w:pStyle w:val="BodyText"/>
        <w:spacing w:before="0"/>
        <w:ind w:right="628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image2.png" o:spid="_x0000_s1039" type="#_x0000_t75" style="position:absolute;left:0;text-align:left;margin-left:85.1pt;margin-top:.45pt;width:18.7pt;height:13.3pt;z-index:-251682304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деятельности;</w:t>
      </w:r>
    </w:p>
    <w:p w:rsidR="008F7B6E" w:rsidRPr="00106C69" w:rsidRDefault="008F7B6E" w:rsidP="0055651E">
      <w:pPr>
        <w:pStyle w:val="BodyText"/>
        <w:spacing w:before="0"/>
        <w:ind w:right="628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left:0;text-align:left;margin-left:85.1pt;margin-top:.55pt;width:18.7pt;height:13.3pt;z-index:-251681280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соблюдать Конституцию Российской Федерации, законодательство Российской Федерации,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8F7B6E" w:rsidRPr="00106C69" w:rsidRDefault="008F7B6E" w:rsidP="0055651E">
      <w:pPr>
        <w:pStyle w:val="BodyText"/>
        <w:spacing w:before="0"/>
        <w:ind w:left="409" w:right="628"/>
        <w:jc w:val="both"/>
        <w:rPr>
          <w:lang w:val="ru-RU"/>
        </w:rPr>
      </w:pPr>
      <w:r>
        <w:rPr>
          <w:noProof/>
          <w:lang w:val="ru-RU" w:eastAsia="ru-RU"/>
        </w:rPr>
        <w:pict>
          <v:group id="_x0000_s1041" style="position:absolute;left:0;text-align:left;margin-left:85.1pt;margin-top:.45pt;width:18.75pt;height:29.3pt;z-index:-251639296;mso-position-horizontal-relative:page" coordorigin="1702,9" coordsize="375,586">
            <v:shape id="_x0000_s1042" type="#_x0000_t75" style="position:absolute;left:1702;top:9;width:374;height:266">
              <v:imagedata r:id="rId7" o:title=""/>
            </v:shape>
            <v:shape id="_x0000_s1043" type="#_x0000_t75" style="position:absolute;left:1702;top:328;width:374;height:266">
              <v:imagedata r:id="rId7" o:title=""/>
            </v:shape>
            <w10:wrap anchorx="page"/>
          </v:group>
        </w:pict>
      </w:r>
      <w:r w:rsidRPr="00106C69">
        <w:rPr>
          <w:lang w:val="ru-RU"/>
        </w:rPr>
        <w:t xml:space="preserve">обеспечивать эффективную работу </w:t>
      </w:r>
      <w:r>
        <w:rPr>
          <w:lang w:val="ru-RU"/>
        </w:rPr>
        <w:t>МБУ  «Школа № 44»</w:t>
      </w:r>
      <w:r w:rsidRPr="00106C69">
        <w:rPr>
          <w:lang w:val="ru-RU"/>
        </w:rPr>
        <w:t>;</w:t>
      </w:r>
    </w:p>
    <w:p w:rsidR="008F7B6E" w:rsidRPr="00106C69" w:rsidRDefault="008F7B6E" w:rsidP="0055651E">
      <w:pPr>
        <w:pStyle w:val="BodyText"/>
        <w:spacing w:before="0"/>
        <w:ind w:right="628" w:firstLine="307"/>
        <w:jc w:val="both"/>
        <w:rPr>
          <w:lang w:val="ru-RU"/>
        </w:rPr>
      </w:pPr>
      <w:r w:rsidRPr="00106C69">
        <w:rPr>
          <w:lang w:val="ru-RU"/>
        </w:rPr>
        <w:t xml:space="preserve">осуществлять свою деятельность в пределах предмета и целей деятельности </w:t>
      </w:r>
      <w:r>
        <w:rPr>
          <w:lang w:val="ru-RU"/>
        </w:rPr>
        <w:t>МБУ  «Школа № 44»</w:t>
      </w:r>
      <w:r w:rsidRPr="00106C69">
        <w:rPr>
          <w:lang w:val="ru-RU"/>
        </w:rPr>
        <w:t>;</w:t>
      </w:r>
    </w:p>
    <w:p w:rsidR="008F7B6E" w:rsidRPr="00106C69" w:rsidRDefault="008F7B6E" w:rsidP="0055651E">
      <w:pPr>
        <w:pStyle w:val="BodyText"/>
        <w:spacing w:before="0"/>
        <w:ind w:right="628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44" type="#_x0000_t75" style="position:absolute;left:0;text-align:left;margin-left:85.1pt;margin-top:.45pt;width:18.7pt;height:13.3pt;z-index:-251680256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при исполнении должностных обязанностей не оказывать предпочтения  каким- 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F7B6E" w:rsidRPr="00106C69" w:rsidRDefault="008F7B6E" w:rsidP="0055651E">
      <w:pPr>
        <w:pStyle w:val="BodyText"/>
        <w:spacing w:before="0"/>
        <w:ind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45" type="#_x0000_t75" style="position:absolute;left:0;text-align:left;margin-left:85.1pt;margin-top:.45pt;width:18.7pt;height:13.3pt;z-index:-251679232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8F7B6E" w:rsidRPr="00106C69" w:rsidRDefault="008F7B6E" w:rsidP="0055651E">
      <w:pPr>
        <w:pStyle w:val="BodyText"/>
        <w:spacing w:before="0"/>
        <w:ind w:right="628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46" type="#_x0000_t75" style="position:absolute;left:0;text-align:left;margin-left:85.1pt;margin-top:.45pt;width:18.7pt;height:13.3pt;z-index:-251678208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8F7B6E" w:rsidRPr="00106C69" w:rsidRDefault="008F7B6E" w:rsidP="0055651E">
      <w:pPr>
        <w:pStyle w:val="BodyText"/>
        <w:spacing w:before="0"/>
        <w:ind w:left="409" w:right="628"/>
        <w:jc w:val="both"/>
        <w:rPr>
          <w:lang w:val="ru-RU"/>
        </w:rPr>
      </w:pPr>
      <w:r>
        <w:rPr>
          <w:noProof/>
          <w:lang w:val="ru-RU" w:eastAsia="ru-RU"/>
        </w:rPr>
        <w:pict>
          <v:group id="_x0000_s1047" style="position:absolute;left:0;text-align:left;margin-left:85.1pt;margin-top:.45pt;width:18.75pt;height:29.3pt;z-index:-251638272;mso-position-horizontal-relative:page" coordorigin="1702,9" coordsize="375,586">
            <v:shape id="_x0000_s1048" type="#_x0000_t75" style="position:absolute;left:1702;top:9;width:374;height:266">
              <v:imagedata r:id="rId7" o:title=""/>
            </v:shape>
            <v:shape id="_x0000_s1049" type="#_x0000_t75" style="position:absolute;left:1702;top:328;width:374;height:266">
              <v:imagedata r:id="rId7" o:title=""/>
            </v:shape>
            <w10:wrap anchorx="page"/>
          </v:group>
        </w:pict>
      </w:r>
      <w:r w:rsidRPr="00106C69">
        <w:rPr>
          <w:lang w:val="ru-RU"/>
        </w:rPr>
        <w:t>соблюдать нормы профессиональной этики и правила делового поведения;</w:t>
      </w:r>
    </w:p>
    <w:p w:rsidR="008F7B6E" w:rsidRPr="00106C69" w:rsidRDefault="008F7B6E" w:rsidP="0055651E">
      <w:pPr>
        <w:pStyle w:val="BodyText"/>
        <w:spacing w:before="0"/>
        <w:ind w:right="628" w:firstLine="307"/>
        <w:jc w:val="both"/>
        <w:rPr>
          <w:lang w:val="ru-RU"/>
        </w:rPr>
      </w:pPr>
      <w:r w:rsidRPr="00106C69">
        <w:rPr>
          <w:lang w:val="ru-RU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8F7B6E" w:rsidRPr="00106C69" w:rsidRDefault="008F7B6E" w:rsidP="0055651E">
      <w:pPr>
        <w:pStyle w:val="BodyText"/>
        <w:spacing w:before="0"/>
        <w:ind w:left="409" w:right="628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0" type="#_x0000_t75" style="position:absolute;left:0;text-align:left;margin-left:85.1pt;margin-top:.45pt;width:18.7pt;height:13.3pt;z-index:-251677184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проявлять  корректность  и  внимательность  в  обращении  с обучающимися,</w:t>
      </w:r>
    </w:p>
    <w:p w:rsidR="008F7B6E" w:rsidRPr="00106C69" w:rsidRDefault="008F7B6E" w:rsidP="0055651E">
      <w:pPr>
        <w:pStyle w:val="BodyText"/>
        <w:spacing w:before="0"/>
        <w:ind w:right="389"/>
        <w:jc w:val="both"/>
        <w:rPr>
          <w:lang w:val="ru-RU"/>
        </w:rPr>
      </w:pPr>
      <w:r w:rsidRPr="00106C69">
        <w:rPr>
          <w:lang w:val="ru-RU"/>
        </w:rPr>
        <w:t>родителями (законными представителями), коллегами по работе, должностными лицами и другими гражданами;</w:t>
      </w:r>
    </w:p>
    <w:p w:rsidR="008F7B6E" w:rsidRPr="00106C69" w:rsidRDefault="008F7B6E" w:rsidP="00D773BD">
      <w:pPr>
        <w:pStyle w:val="BodyText"/>
        <w:spacing w:before="0"/>
        <w:ind w:right="389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1" type="#_x0000_t75" style="position:absolute;left:0;text-align:left;margin-left:85.1pt;margin-top:.4pt;width:18.7pt;height:13.3pt;z-index:-251676160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межконфессионному согласию;</w:t>
      </w:r>
    </w:p>
    <w:p w:rsidR="008F7B6E" w:rsidRPr="00106C69" w:rsidRDefault="008F7B6E" w:rsidP="00D773BD">
      <w:pPr>
        <w:pStyle w:val="BodyText"/>
        <w:spacing w:before="0"/>
        <w:ind w:right="371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2" type="#_x0000_t75" style="position:absolute;left:0;text-align:left;margin-left:85.1pt;margin-top:.45pt;width:18.7pt;height:13.3pt;z-index:-251675136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 xml:space="preserve"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авторитету, репутации работника и репутации </w:t>
      </w:r>
      <w:r>
        <w:rPr>
          <w:lang w:val="ru-RU"/>
        </w:rPr>
        <w:t>МБУ  «Школа № 44»</w:t>
      </w:r>
      <w:r w:rsidRPr="00106C69">
        <w:rPr>
          <w:lang w:val="ru-RU"/>
        </w:rPr>
        <w:t>в целом;</w:t>
      </w:r>
    </w:p>
    <w:p w:rsidR="008F7B6E" w:rsidRPr="00106C69" w:rsidRDefault="008F7B6E" w:rsidP="00D773BD">
      <w:pPr>
        <w:pStyle w:val="BodyText"/>
        <w:spacing w:before="0"/>
        <w:ind w:right="389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3" type="#_x0000_t75" style="position:absolute;left:0;text-align:left;margin-left:85.1pt;margin-top:.45pt;width:18.7pt;height:13.3pt;z-index:-251674112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не создавать условия для получения надлежащей выгоды, пользуясь своим служебным положением;</w:t>
      </w:r>
    </w:p>
    <w:p w:rsidR="008F7B6E" w:rsidRPr="00106C69" w:rsidRDefault="008F7B6E" w:rsidP="00D773BD">
      <w:pPr>
        <w:pStyle w:val="BodyText"/>
        <w:spacing w:before="0"/>
        <w:ind w:right="247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4" type="#_x0000_t75" style="position:absolute;left:0;text-align:left;margin-left:85.1pt;margin-top:.45pt;width:18.7pt;height:13.3pt;z-index:-251673088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 xml:space="preserve">воздерживаться от публичных высказываний, суждений и оценок в отношении деятельности МБУ </w:t>
      </w:r>
      <w:r>
        <w:rPr>
          <w:lang w:val="ru-RU"/>
        </w:rPr>
        <w:t>«Школа № 44»</w:t>
      </w:r>
      <w:r w:rsidRPr="00106C69">
        <w:rPr>
          <w:lang w:val="ru-RU"/>
        </w:rPr>
        <w:t>; его руководителя, если это не входит в должностные обязанности работника;</w:t>
      </w:r>
    </w:p>
    <w:p w:rsidR="008F7B6E" w:rsidRPr="00106C69" w:rsidRDefault="008F7B6E" w:rsidP="00D773BD">
      <w:pPr>
        <w:pStyle w:val="BodyText"/>
        <w:spacing w:before="0"/>
        <w:ind w:right="208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5" type="#_x0000_t75" style="position:absolute;left:0;text-align:left;margin-left:85.1pt;margin-top:.45pt;width:18.7pt;height:13.3pt;z-index:-251672064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 xml:space="preserve">соблюдать установленные в МБУ </w:t>
      </w:r>
      <w:r>
        <w:rPr>
          <w:lang w:val="ru-RU"/>
        </w:rPr>
        <w:t xml:space="preserve">«Школа № 44» </w:t>
      </w:r>
      <w:r w:rsidRPr="00106C69">
        <w:rPr>
          <w:lang w:val="ru-RU"/>
        </w:rPr>
        <w:t>правила предоставления служебной информации и публичных выступлений;</w:t>
      </w:r>
    </w:p>
    <w:p w:rsidR="008F7B6E" w:rsidRPr="00106C69" w:rsidRDefault="008F7B6E" w:rsidP="00D773BD">
      <w:pPr>
        <w:pStyle w:val="BodyText"/>
        <w:spacing w:before="0"/>
        <w:ind w:right="389" w:firstLine="309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6" type="#_x0000_t75" style="position:absolute;left:0;text-align:left;margin-left:85.1pt;margin-top:.55pt;width:18.7pt;height:13.3pt;z-index:-251671040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 xml:space="preserve">уважительно относиться к деятельности представителей средств массовой информации по информированию общества о работе МБУ </w:t>
      </w:r>
      <w:r>
        <w:rPr>
          <w:lang w:val="ru-RU"/>
        </w:rPr>
        <w:t>«Школа № 44»</w:t>
      </w:r>
      <w:r w:rsidRPr="00106C69">
        <w:rPr>
          <w:lang w:val="ru-RU"/>
        </w:rPr>
        <w:t>;</w:t>
      </w:r>
    </w:p>
    <w:p w:rsidR="008F7B6E" w:rsidRPr="00106C69" w:rsidRDefault="008F7B6E" w:rsidP="00D773BD">
      <w:pPr>
        <w:pStyle w:val="BodyText"/>
        <w:spacing w:before="0"/>
        <w:ind w:right="389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7" type="#_x0000_t75" style="position:absolute;left:0;text-align:left;margin-left:85.1pt;margin-top:.45pt;width:18.7pt;height:13.3pt;z-index:-251670016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 xml:space="preserve">постоянно стремиться к обеспечению как можно более  эффективного распоряжения ресурсами, находящимися в сфере ответственности работника </w:t>
      </w:r>
      <w:r>
        <w:rPr>
          <w:lang w:val="ru-RU"/>
        </w:rPr>
        <w:t>МБУ  «Школа № 44»</w:t>
      </w:r>
      <w:r w:rsidRPr="00106C69">
        <w:rPr>
          <w:lang w:val="ru-RU"/>
        </w:rPr>
        <w:t>;</w:t>
      </w:r>
    </w:p>
    <w:p w:rsidR="008F7B6E" w:rsidRPr="00106C69" w:rsidRDefault="008F7B6E" w:rsidP="00D773BD">
      <w:pPr>
        <w:pStyle w:val="BodyText"/>
        <w:spacing w:before="0"/>
        <w:ind w:right="389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8" type="#_x0000_t75" style="position:absolute;left:0;text-align:left;margin-left:85.1pt;margin-top:.45pt;width:18.7pt;height:13.3pt;z-index:-251668992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законодательством,</w:t>
      </w:r>
    </w:p>
    <w:p w:rsidR="008F7B6E" w:rsidRPr="00106C69" w:rsidRDefault="008F7B6E" w:rsidP="00D773BD">
      <w:pPr>
        <w:pStyle w:val="BodyText"/>
        <w:spacing w:before="0"/>
        <w:ind w:right="422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59" type="#_x0000_t75" style="position:absolute;left:0;text-align:left;margin-left:85.1pt;margin-top:.45pt;width:18.7pt;height:13.3pt;z-index:-251667968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 как  возможность  совершить  иное  коррупционное правонарушение).</w:t>
      </w:r>
    </w:p>
    <w:p w:rsidR="008F7B6E" w:rsidRPr="00106C69" w:rsidRDefault="008F7B6E" w:rsidP="00D773BD">
      <w:pPr>
        <w:pStyle w:val="BodyText"/>
        <w:spacing w:before="0"/>
        <w:ind w:right="208"/>
        <w:jc w:val="both"/>
        <w:rPr>
          <w:lang w:val="ru-RU"/>
        </w:rPr>
      </w:pPr>
      <w:r w:rsidRPr="00106C69">
        <w:rPr>
          <w:lang w:val="ru-RU"/>
        </w:rPr>
        <w:t>Коррупционно опасным поведением применительно к настоящему Кодексу считается такое действие или бездействие работника, которое в ситуации конфликта интересов создаёт предпосылки и условия для получения им корыстной выгоды и (или) преимуществ как для себя, так и для иных лиц, организаций, учреждений, чьи интересы прямо или косвенно отстаиваются работником, незаконно использующим  своё служебное положение.</w:t>
      </w:r>
    </w:p>
    <w:p w:rsidR="008F7B6E" w:rsidRPr="00106C69" w:rsidRDefault="008F7B6E" w:rsidP="00D773BD">
      <w:pPr>
        <w:pStyle w:val="BodyText"/>
        <w:spacing w:before="0"/>
        <w:ind w:right="223"/>
        <w:jc w:val="both"/>
        <w:rPr>
          <w:lang w:val="ru-RU"/>
        </w:rPr>
      </w:pPr>
      <w:r w:rsidRPr="00106C69">
        <w:rPr>
          <w:lang w:val="ru-RU"/>
        </w:rPr>
        <w:t>Коррупционно опасной является любая ситуация в служебной деятельности, создающая возможность нарушения норм,  ограничений  и  запретов,  установленных  для работника</w:t>
      </w:r>
    </w:p>
    <w:p w:rsidR="008F7B6E" w:rsidRDefault="008F7B6E" w:rsidP="00D773BD">
      <w:pPr>
        <w:pStyle w:val="BodyText"/>
        <w:spacing w:before="0"/>
        <w:ind w:right="389"/>
        <w:jc w:val="both"/>
      </w:pPr>
      <w:r>
        <w:t>законодательством Российской Федерации.</w:t>
      </w:r>
    </w:p>
    <w:p w:rsidR="008F7B6E" w:rsidRPr="00106C69" w:rsidRDefault="008F7B6E" w:rsidP="00D773BD">
      <w:pPr>
        <w:pStyle w:val="ListParagraph"/>
        <w:numPr>
          <w:ilvl w:val="1"/>
          <w:numId w:val="16"/>
        </w:numPr>
        <w:tabs>
          <w:tab w:val="left" w:pos="523"/>
        </w:tabs>
        <w:spacing w:before="0"/>
        <w:ind w:left="409" w:right="202" w:hanging="307"/>
        <w:jc w:val="both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0" type="#_x0000_t75" style="position:absolute;left:0;text-align:left;margin-left:85.1pt;margin-top:18.3pt;width:18.7pt;height:13.3pt;z-index:-251666944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sz w:val="24"/>
          <w:szCs w:val="24"/>
          <w:lang w:val="ru-RU"/>
        </w:rPr>
        <w:t xml:space="preserve">В целях противодействия коррупции работнику 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рекомендуется: вести себя достойно, действовать в строгом соответствии со своими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должностными</w:t>
      </w:r>
    </w:p>
    <w:p w:rsidR="008F7B6E" w:rsidRPr="00106C69" w:rsidRDefault="008F7B6E" w:rsidP="00D773BD">
      <w:pPr>
        <w:pStyle w:val="BodyText"/>
        <w:spacing w:before="0"/>
        <w:ind w:right="389"/>
        <w:jc w:val="both"/>
        <w:rPr>
          <w:lang w:val="ru-RU"/>
        </w:rPr>
      </w:pPr>
      <w:r w:rsidRPr="00106C69">
        <w:rPr>
          <w:lang w:val="ru-RU"/>
        </w:rPr>
        <w:t>обязанностями, принципами и нормами профессиональной этики;</w:t>
      </w:r>
    </w:p>
    <w:p w:rsidR="008F7B6E" w:rsidRPr="00106C69" w:rsidRDefault="008F7B6E" w:rsidP="00D773BD">
      <w:pPr>
        <w:pStyle w:val="BodyText"/>
        <w:spacing w:before="0"/>
        <w:ind w:right="389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1" type="#_x0000_t75" style="position:absolute;left:0;text-align:left;margin-left:85.1pt;margin-top:2.55pt;width:18.7pt;height:13.3pt;z-index:-251665920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избегать ситуаций, провоцирующих причинение вреда его деловой репутации, авторитету работника;</w:t>
      </w:r>
    </w:p>
    <w:p w:rsidR="008F7B6E" w:rsidRPr="00106C69" w:rsidRDefault="008F7B6E" w:rsidP="00D773BD">
      <w:pPr>
        <w:pStyle w:val="BodyText"/>
        <w:spacing w:before="0"/>
        <w:ind w:right="389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2" type="#_x0000_t75" style="position:absolute;left:0;text-align:left;margin-left:85.1pt;margin-top:.45pt;width:18.7pt;height:13.3pt;z-index:-251664896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доложить об обстоятельствах конфликта (неопределённости) непосредственному руководителю;</w:t>
      </w:r>
    </w:p>
    <w:p w:rsidR="008F7B6E" w:rsidRPr="00106C69" w:rsidRDefault="008F7B6E" w:rsidP="00D773BD">
      <w:pPr>
        <w:pStyle w:val="BodyText"/>
        <w:spacing w:before="0"/>
        <w:ind w:left="409" w:right="110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3" type="#_x0000_t75" style="position:absolute;left:0;text-align:left;margin-left:85.1pt;margin-top:2.8pt;width:18.7pt;height:13.3pt;z-index:-251663872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обратиться  в  комиссию  по  трудовым  спорам  и  профессиональной этике</w:t>
      </w:r>
    </w:p>
    <w:p w:rsidR="008F7B6E" w:rsidRPr="00106C69" w:rsidRDefault="008F7B6E" w:rsidP="00D773BD">
      <w:pPr>
        <w:pStyle w:val="BodyText"/>
        <w:spacing w:before="0"/>
        <w:ind w:right="110"/>
        <w:jc w:val="both"/>
        <w:rPr>
          <w:lang w:val="ru-RU"/>
        </w:rPr>
      </w:pP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lang w:val="ru-RU"/>
        </w:rPr>
        <w:t>в случае, если руководитель не может разрешить проблему, либо сам вовлечён в ситуацию этического конфликта или этической неопределённости;</w:t>
      </w:r>
    </w:p>
    <w:p w:rsidR="008F7B6E" w:rsidRPr="00106C69" w:rsidRDefault="008F7B6E" w:rsidP="00D773BD">
      <w:pPr>
        <w:pStyle w:val="BodyText"/>
        <w:spacing w:before="0"/>
        <w:ind w:right="660" w:firstLine="309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4" type="#_x0000_t75" style="position:absolute;left:0;text-align:left;margin-left:85.1pt;margin-top:.45pt;width:18.7pt;height:13.3pt;z-index:-251662848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уведомлять работодателя, органы прокуратуры, правоохранительные органы обо всех случаях обращения к работнику каких-либо лиц в  целях  склонения  к совершению коррупционных правонарушений;</w:t>
      </w:r>
    </w:p>
    <w:p w:rsidR="008F7B6E" w:rsidRPr="00106C69" w:rsidRDefault="008F7B6E" w:rsidP="00D773BD">
      <w:pPr>
        <w:pStyle w:val="BodyText"/>
        <w:spacing w:before="0"/>
        <w:ind w:right="660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5" type="#_x0000_t75" style="position:absolute;left:0;text-align:left;margin-left:85.1pt;margin-top:.45pt;width:18.7pt;height:13.3pt;z-index:-251661824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 развлечения,  отдых,  за  пользование транспортом и иные вознаграждения);</w:t>
      </w:r>
    </w:p>
    <w:p w:rsidR="008F7B6E" w:rsidRPr="00106C69" w:rsidRDefault="008F7B6E" w:rsidP="00D773BD">
      <w:pPr>
        <w:pStyle w:val="BodyText"/>
        <w:spacing w:before="0"/>
        <w:ind w:right="1396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6" type="#_x0000_t75" style="position:absolute;left:0;text-align:left;margin-left:85.1pt;margin-top:.45pt;width:18.7pt;height:13.3pt;z-index:-251660800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8F7B6E" w:rsidRPr="00106C69" w:rsidRDefault="008F7B6E" w:rsidP="00D773BD">
      <w:pPr>
        <w:pStyle w:val="ListParagraph"/>
        <w:numPr>
          <w:ilvl w:val="1"/>
          <w:numId w:val="16"/>
        </w:numPr>
        <w:tabs>
          <w:tab w:val="left" w:pos="583"/>
          <w:tab w:val="left" w:pos="2133"/>
        </w:tabs>
        <w:spacing w:before="0"/>
        <w:ind w:right="16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Работник 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может обрабатывать и передавать служебную информацию при соблюдении действующих в государственных и муниципальных учреждениях  РФ</w:t>
      </w:r>
      <w:r w:rsidRPr="00106C69">
        <w:rPr>
          <w:sz w:val="24"/>
          <w:szCs w:val="24"/>
          <w:lang w:val="ru-RU"/>
        </w:rPr>
        <w:tab/>
        <w:t>норм и  требований,  принятых  в  соответствии</w:t>
      </w:r>
      <w:r w:rsidRPr="00106C69">
        <w:rPr>
          <w:spacing w:val="4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</w:t>
      </w:r>
      <w:r w:rsidRPr="00106C69">
        <w:rPr>
          <w:spacing w:val="5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законодательством Российской Федерации. Работник обязан принимать соответствующие меры по обеспечению безопасности и  конфиденциальности  информации,  за несанкционированное разглашение которой он несет ответственность или (и) которая стала известна ему в связи с исполнением им должностных</w:t>
      </w:r>
      <w:r w:rsidRPr="00106C69">
        <w:rPr>
          <w:spacing w:val="-2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обязанностей.</w:t>
      </w:r>
    </w:p>
    <w:p w:rsidR="008F7B6E" w:rsidRPr="00106C69" w:rsidRDefault="008F7B6E" w:rsidP="00D773BD">
      <w:pPr>
        <w:pStyle w:val="ListParagraph"/>
        <w:numPr>
          <w:ilvl w:val="1"/>
          <w:numId w:val="16"/>
        </w:numPr>
        <w:tabs>
          <w:tab w:val="left" w:pos="643"/>
        </w:tabs>
        <w:spacing w:before="0"/>
        <w:ind w:right="13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 - психологического</w:t>
      </w:r>
      <w:r w:rsidRPr="00106C69">
        <w:rPr>
          <w:spacing w:val="-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климата.</w:t>
      </w:r>
    </w:p>
    <w:p w:rsidR="008F7B6E" w:rsidRPr="00106C69" w:rsidRDefault="008F7B6E" w:rsidP="00D773BD">
      <w:pPr>
        <w:pStyle w:val="BodyText"/>
        <w:spacing w:before="0"/>
        <w:ind w:right="232"/>
        <w:jc w:val="both"/>
        <w:rPr>
          <w:lang w:val="ru-RU"/>
        </w:rPr>
      </w:pPr>
      <w:r w:rsidRPr="00106C69">
        <w:rPr>
          <w:lang w:val="ru-RU"/>
        </w:rPr>
        <w:t>Работник, наделенный организационно-распорядительными полномочиям по отношению к другим работникам, призван:</w:t>
      </w:r>
    </w:p>
    <w:p w:rsidR="008F7B6E" w:rsidRPr="00106C69" w:rsidRDefault="008F7B6E" w:rsidP="00D773BD">
      <w:pPr>
        <w:pStyle w:val="BodyText"/>
        <w:spacing w:before="0"/>
        <w:ind w:right="110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7" type="#_x0000_t75" style="position:absolute;left:0;text-align:left;margin-left:85.1pt;margin-top:.55pt;width:18.7pt;height:13.3pt;z-index:-251659776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принимать меры по предупреждению коррупции, а также меры к тому, чтобы подчиненные ему работники не допускали коррупционно-опасного поведения, своим личным поведением подавать пример честности, беспристрастности и справедливости;</w:t>
      </w:r>
    </w:p>
    <w:p w:rsidR="008F7B6E" w:rsidRPr="00106C69" w:rsidRDefault="008F7B6E" w:rsidP="00D773BD">
      <w:pPr>
        <w:pStyle w:val="BodyText"/>
        <w:spacing w:before="0"/>
        <w:ind w:right="1226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8" type="#_x0000_t75" style="position:absolute;left:0;text-align:left;margin-left:85.1pt;margin-top:.45pt;width:18.7pt;height:13.3pt;z-index:-251658752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8F7B6E" w:rsidRPr="00106C69" w:rsidRDefault="008F7B6E" w:rsidP="00D773BD">
      <w:pPr>
        <w:pStyle w:val="BodyText"/>
        <w:spacing w:before="0"/>
        <w:ind w:right="212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69" type="#_x0000_t75" style="position:absolute;left:0;text-align:left;margin-left:85.1pt;margin-top:.4pt;width:18.7pt;height:13.3pt;z-index:-251657728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8F7B6E" w:rsidRPr="00106C69" w:rsidRDefault="008F7B6E" w:rsidP="00D773BD">
      <w:pPr>
        <w:pStyle w:val="ListParagraph"/>
        <w:numPr>
          <w:ilvl w:val="1"/>
          <w:numId w:val="14"/>
        </w:numPr>
        <w:tabs>
          <w:tab w:val="left" w:pos="463"/>
        </w:tabs>
        <w:spacing w:before="0"/>
        <w:ind w:right="23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Директор 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обязан представлять сведения о доходах, об</w:t>
      </w:r>
      <w:r w:rsidRPr="00106C69">
        <w:rPr>
          <w:spacing w:val="-2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имуществе и обязательствах имущественного характера в соответствии с законодательством Российской</w:t>
      </w:r>
      <w:r w:rsidRPr="00106C69">
        <w:rPr>
          <w:spacing w:val="-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Федерации.</w:t>
      </w:r>
    </w:p>
    <w:p w:rsidR="008F7B6E" w:rsidRPr="00106C69" w:rsidRDefault="008F7B6E" w:rsidP="00D773BD">
      <w:pPr>
        <w:pStyle w:val="ListParagraph"/>
        <w:numPr>
          <w:ilvl w:val="1"/>
          <w:numId w:val="14"/>
        </w:numPr>
        <w:tabs>
          <w:tab w:val="left" w:pos="523"/>
        </w:tabs>
        <w:spacing w:before="0"/>
        <w:ind w:right="24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Педагогический работник несет ответственность за качество и результаты доверенной ему педагогической работы – образования подрастающего поколения; за физическое, интеллектуальное, эмоциональное и духовное развитие обучающихся, оставленных под его</w:t>
      </w:r>
      <w:r w:rsidRPr="00106C69">
        <w:rPr>
          <w:spacing w:val="-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присмотром.</w:t>
      </w:r>
    </w:p>
    <w:p w:rsidR="008F7B6E" w:rsidRPr="00106C69" w:rsidRDefault="008F7B6E" w:rsidP="00D773BD">
      <w:pPr>
        <w:pStyle w:val="ListParagraph"/>
        <w:numPr>
          <w:ilvl w:val="1"/>
          <w:numId w:val="14"/>
        </w:numPr>
        <w:tabs>
          <w:tab w:val="left" w:pos="643"/>
        </w:tabs>
        <w:spacing w:before="0"/>
        <w:ind w:left="642" w:hanging="54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 работник  несет  ответственность  за  порученные  ему</w:t>
      </w:r>
      <w:r w:rsidRPr="00106C69">
        <w:rPr>
          <w:spacing w:val="3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администрацией</w:t>
      </w:r>
    </w:p>
    <w:p w:rsidR="008F7B6E" w:rsidRDefault="008F7B6E" w:rsidP="00D773BD">
      <w:pPr>
        <w:pStyle w:val="BodyText"/>
        <w:spacing w:before="0"/>
        <w:ind w:right="1396"/>
        <w:jc w:val="both"/>
      </w:pPr>
      <w:r>
        <w:t>функции и доверенные ресурсы.</w:t>
      </w:r>
    </w:p>
    <w:p w:rsidR="008F7B6E" w:rsidRDefault="008F7B6E" w:rsidP="00D773BD">
      <w:pPr>
        <w:pStyle w:val="Heading1"/>
        <w:numPr>
          <w:ilvl w:val="2"/>
          <w:numId w:val="19"/>
        </w:numPr>
        <w:tabs>
          <w:tab w:val="left" w:pos="1919"/>
        </w:tabs>
        <w:spacing w:before="0"/>
        <w:ind w:left="1918" w:hanging="240"/>
        <w:jc w:val="both"/>
      </w:pPr>
      <w:r>
        <w:t>Этические правила служебного поведения</w:t>
      </w:r>
      <w:r>
        <w:rPr>
          <w:spacing w:val="-16"/>
        </w:rPr>
        <w:t xml:space="preserve"> </w:t>
      </w:r>
      <w:r>
        <w:t>работников</w:t>
      </w:r>
    </w:p>
    <w:p w:rsidR="008F7B6E" w:rsidRPr="00106C69" w:rsidRDefault="008F7B6E" w:rsidP="00D773BD">
      <w:pPr>
        <w:pStyle w:val="ListParagraph"/>
        <w:numPr>
          <w:ilvl w:val="1"/>
          <w:numId w:val="13"/>
        </w:numPr>
        <w:tabs>
          <w:tab w:val="left" w:pos="523"/>
        </w:tabs>
        <w:spacing w:before="0"/>
        <w:ind w:right="224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В служебном поведении работнику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</w:t>
      </w:r>
      <w:r w:rsidRPr="00106C69">
        <w:rPr>
          <w:spacing w:val="-1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имени.</w:t>
      </w:r>
    </w:p>
    <w:p w:rsidR="008F7B6E" w:rsidRPr="00106C69" w:rsidRDefault="008F7B6E" w:rsidP="00D773BD">
      <w:pPr>
        <w:pStyle w:val="ListParagraph"/>
        <w:numPr>
          <w:ilvl w:val="1"/>
          <w:numId w:val="13"/>
        </w:numPr>
        <w:tabs>
          <w:tab w:val="left" w:pos="463"/>
        </w:tabs>
        <w:spacing w:before="0"/>
        <w:ind w:left="462" w:hanging="36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В служебном поведении работник воздерживается</w:t>
      </w:r>
      <w:r w:rsidRPr="00106C69">
        <w:rPr>
          <w:spacing w:val="-1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от:</w:t>
      </w:r>
    </w:p>
    <w:p w:rsidR="008F7B6E" w:rsidRPr="00106C69" w:rsidRDefault="008F7B6E" w:rsidP="00D773BD">
      <w:pPr>
        <w:pStyle w:val="BodyText"/>
        <w:spacing w:before="0"/>
        <w:ind w:right="865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70" type="#_x0000_t75" style="position:absolute;left:0;text-align:left;margin-left:85.1pt;margin-top:2.45pt;width:18.7pt;height:13.3pt;z-index:-251656704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состояния здоровья, политических или религиозных предпочтений;</w:t>
      </w:r>
    </w:p>
    <w:p w:rsidR="008F7B6E" w:rsidRPr="00106C69" w:rsidRDefault="008F7B6E" w:rsidP="00D773BD">
      <w:pPr>
        <w:pStyle w:val="BodyText"/>
        <w:spacing w:before="0"/>
        <w:ind w:right="660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71" type="#_x0000_t75" style="position:absolute;left:0;text-align:left;margin-left:85.1pt;margin-top:.45pt;width:18.7pt;height:13.3pt;z-index:-251655680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8F7B6E" w:rsidRPr="00106C69" w:rsidRDefault="008F7B6E" w:rsidP="00D773BD">
      <w:pPr>
        <w:pStyle w:val="BodyText"/>
        <w:spacing w:before="0"/>
        <w:ind w:right="110" w:firstLine="309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72" type="#_x0000_t75" style="position:absolute;left:0;text-align:left;margin-left:85.1pt;margin-top:.55pt;width:18.7pt;height:13.3pt;z-index:-251654656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F7B6E" w:rsidRPr="00106C69" w:rsidRDefault="008F7B6E" w:rsidP="00D773BD">
      <w:pPr>
        <w:pStyle w:val="BodyText"/>
        <w:spacing w:before="0"/>
        <w:ind w:left="409" w:right="1396"/>
        <w:jc w:val="both"/>
        <w:rPr>
          <w:lang w:val="ru-RU"/>
        </w:rPr>
      </w:pPr>
      <w:r>
        <w:rPr>
          <w:noProof/>
          <w:lang w:val="ru-RU" w:eastAsia="ru-RU"/>
        </w:rPr>
        <w:pict>
          <v:group id="_x0000_s1073" style="position:absolute;left:0;text-align:left;margin-left:85.1pt;margin-top:.45pt;width:18.75pt;height:29.2pt;z-index:-251637248;mso-position-horizontal-relative:page" coordorigin="1702,9" coordsize="375,584">
            <v:shape id="_x0000_s1074" type="#_x0000_t75" style="position:absolute;left:1702;top:9;width:374;height:266">
              <v:imagedata r:id="rId7" o:title=""/>
            </v:shape>
            <v:shape id="_x0000_s1075" type="#_x0000_t75" style="position:absolute;left:1702;top:326;width:374;height:266">
              <v:imagedata r:id="rId7" o:title=""/>
            </v:shape>
            <w10:wrap anchorx="page"/>
          </v:group>
        </w:pict>
      </w:r>
      <w:r w:rsidRPr="00106C69">
        <w:rPr>
          <w:lang w:val="ru-RU"/>
        </w:rPr>
        <w:t>принятия пищи в неустановленных для этого помещениях;</w:t>
      </w:r>
    </w:p>
    <w:p w:rsidR="008F7B6E" w:rsidRPr="00106C69" w:rsidRDefault="008F7B6E" w:rsidP="00D773BD">
      <w:pPr>
        <w:pStyle w:val="BodyText"/>
        <w:spacing w:before="0"/>
        <w:ind w:right="660" w:firstLine="307"/>
        <w:jc w:val="both"/>
        <w:rPr>
          <w:lang w:val="ru-RU"/>
        </w:rPr>
      </w:pPr>
      <w:r w:rsidRPr="00106C69">
        <w:rPr>
          <w:lang w:val="ru-RU"/>
        </w:rPr>
        <w:t>курения в здании, на территории и в непосредственной близости от территории школы;</w:t>
      </w:r>
    </w:p>
    <w:p w:rsidR="008F7B6E" w:rsidRPr="00106C69" w:rsidRDefault="008F7B6E" w:rsidP="00D773BD">
      <w:pPr>
        <w:pStyle w:val="BodyText"/>
        <w:spacing w:before="0"/>
        <w:ind w:right="729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76" type="#_x0000_t75" style="position:absolute;left:0;text-align:left;margin-left:85.1pt;margin-top:.4pt;width:18.7pt;height:13.3pt;z-index:-251653632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использования мобильного телефона во время осуществления учебного процесса, служебных совещаний, бесед, иного служебного общения с гражданами.</w:t>
      </w:r>
    </w:p>
    <w:p w:rsidR="008F7B6E" w:rsidRPr="00106C69" w:rsidRDefault="008F7B6E" w:rsidP="00D773BD">
      <w:pPr>
        <w:pStyle w:val="ListParagraph"/>
        <w:numPr>
          <w:ilvl w:val="1"/>
          <w:numId w:val="13"/>
        </w:numPr>
        <w:tabs>
          <w:tab w:val="left" w:pos="523"/>
        </w:tabs>
        <w:spacing w:before="0"/>
        <w:ind w:right="141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</w:t>
      </w:r>
      <w:r w:rsidRPr="00106C69">
        <w:rPr>
          <w:spacing w:val="-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другом.</w:t>
      </w:r>
    </w:p>
    <w:p w:rsidR="008F7B6E" w:rsidRPr="00106C69" w:rsidRDefault="008F7B6E" w:rsidP="00D773BD">
      <w:pPr>
        <w:pStyle w:val="ListParagraph"/>
        <w:numPr>
          <w:ilvl w:val="1"/>
          <w:numId w:val="13"/>
        </w:numPr>
        <w:tabs>
          <w:tab w:val="left" w:pos="523"/>
        </w:tabs>
        <w:spacing w:before="0"/>
        <w:ind w:right="16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Работники должны быть вежливыми, доброжелательными, корректными, внимательными и проявлять терпимость в общении с обучающимися, их родителями (законными представителями), гражданами и</w:t>
      </w:r>
      <w:r w:rsidRPr="00106C69">
        <w:rPr>
          <w:spacing w:val="-1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коллегами.</w:t>
      </w:r>
    </w:p>
    <w:p w:rsidR="008F7B6E" w:rsidRPr="00106C69" w:rsidRDefault="008F7B6E" w:rsidP="00D773BD">
      <w:pPr>
        <w:pStyle w:val="ListParagraph"/>
        <w:numPr>
          <w:ilvl w:val="1"/>
          <w:numId w:val="13"/>
        </w:numPr>
        <w:tabs>
          <w:tab w:val="left" w:pos="463"/>
        </w:tabs>
        <w:spacing w:before="0"/>
        <w:ind w:right="32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Внешний вид работников школы при исполнении ими должностных обязанностей в зависимости от условий  трудовой  деятельности  и  с  их  учетом  должен способствовать</w:t>
      </w:r>
    </w:p>
    <w:p w:rsidR="008F7B6E" w:rsidRPr="00106C69" w:rsidRDefault="008F7B6E" w:rsidP="00D773BD">
      <w:pPr>
        <w:pStyle w:val="BodyText"/>
        <w:spacing w:before="0"/>
        <w:ind w:right="1396"/>
        <w:jc w:val="both"/>
        <w:rPr>
          <w:lang w:val="ru-RU"/>
        </w:rPr>
      </w:pPr>
      <w:r w:rsidRPr="00106C69">
        <w:rPr>
          <w:lang w:val="ru-RU"/>
        </w:rPr>
        <w:t>уважительному отношению граждан к образовательному учреждению и соответствовать</w:t>
      </w:r>
    </w:p>
    <w:p w:rsidR="008F7B6E" w:rsidRPr="00106C69" w:rsidRDefault="008F7B6E" w:rsidP="00D773BD">
      <w:pPr>
        <w:pStyle w:val="BodyText"/>
        <w:spacing w:before="0"/>
        <w:ind w:right="110"/>
        <w:jc w:val="both"/>
        <w:rPr>
          <w:lang w:val="ru-RU"/>
        </w:rPr>
      </w:pPr>
      <w:r w:rsidRPr="00106C69">
        <w:rPr>
          <w:lang w:val="ru-RU"/>
        </w:rPr>
        <w:t>общепринятому деловому стилю, который отличают сдержанность, традиционность, аккуратность.</w:t>
      </w:r>
    </w:p>
    <w:p w:rsidR="008F7B6E" w:rsidRPr="00106C69" w:rsidRDefault="008F7B6E" w:rsidP="00D773BD">
      <w:pPr>
        <w:pStyle w:val="Heading1"/>
        <w:numPr>
          <w:ilvl w:val="2"/>
          <w:numId w:val="19"/>
        </w:numPr>
        <w:tabs>
          <w:tab w:val="left" w:pos="1266"/>
        </w:tabs>
        <w:spacing w:before="0"/>
        <w:ind w:left="1266" w:hanging="240"/>
        <w:jc w:val="both"/>
        <w:rPr>
          <w:lang w:val="ru-RU"/>
        </w:rPr>
      </w:pPr>
      <w:r w:rsidRPr="00106C69">
        <w:rPr>
          <w:lang w:val="ru-RU"/>
        </w:rPr>
        <w:t>Отношение работников  ОУ к подаркам и иным знакам</w:t>
      </w:r>
      <w:r w:rsidRPr="00106C69">
        <w:rPr>
          <w:spacing w:val="-17"/>
          <w:lang w:val="ru-RU"/>
        </w:rPr>
        <w:t xml:space="preserve"> </w:t>
      </w:r>
      <w:r w:rsidRPr="00106C69">
        <w:rPr>
          <w:lang w:val="ru-RU"/>
        </w:rPr>
        <w:t>внимания</w:t>
      </w:r>
    </w:p>
    <w:p w:rsidR="008F7B6E" w:rsidRPr="00106C69" w:rsidRDefault="008F7B6E" w:rsidP="00D773BD">
      <w:pPr>
        <w:pStyle w:val="ListParagraph"/>
        <w:numPr>
          <w:ilvl w:val="1"/>
          <w:numId w:val="12"/>
        </w:numPr>
        <w:tabs>
          <w:tab w:val="left" w:pos="583"/>
        </w:tabs>
        <w:spacing w:before="0"/>
        <w:ind w:right="17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Получение работниками 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или вручение им подарков, вознаграждений, призов, а также оказание разнообразных почестей, услуг (далее – подарков), за исключением случаев, предусмотренных законом, могут создавать</w:t>
      </w:r>
      <w:r w:rsidRPr="00106C69">
        <w:rPr>
          <w:spacing w:val="-31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ситуации этической неопределённости, способствовать возникновению конфликта</w:t>
      </w:r>
      <w:r w:rsidRPr="00106C69">
        <w:rPr>
          <w:spacing w:val="-3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интересов.</w:t>
      </w:r>
    </w:p>
    <w:p w:rsidR="008F7B6E" w:rsidRPr="00106C69" w:rsidRDefault="008F7B6E" w:rsidP="00D773BD">
      <w:pPr>
        <w:pStyle w:val="BodyText"/>
        <w:spacing w:before="0"/>
        <w:ind w:right="110"/>
        <w:jc w:val="both"/>
        <w:rPr>
          <w:lang w:val="ru-RU"/>
        </w:rPr>
      </w:pPr>
      <w:r w:rsidRPr="00106C69">
        <w:rPr>
          <w:lang w:val="ru-RU"/>
        </w:rPr>
        <w:t xml:space="preserve">Принимая или вручая подарок, стоимость которого превышает предел, установленный действующим  законодательством  Российской  Федерации,  работник  МБУ </w:t>
      </w:r>
      <w:r>
        <w:rPr>
          <w:lang w:val="ru-RU"/>
        </w:rPr>
        <w:t xml:space="preserve">«Школа № 44» </w:t>
      </w:r>
      <w:r w:rsidRPr="00106C69">
        <w:rPr>
          <w:lang w:val="ru-RU"/>
        </w:rPr>
        <w:t>попадает в реальную или мнимую зависимость от дарителя (получателя), что противоречит нормам профессионально-этического стандарта антикоррупционного поведения.</w:t>
      </w:r>
    </w:p>
    <w:p w:rsidR="008F7B6E" w:rsidRPr="00106C69" w:rsidRDefault="008F7B6E" w:rsidP="00D773BD">
      <w:pPr>
        <w:pStyle w:val="ListParagraph"/>
        <w:numPr>
          <w:ilvl w:val="1"/>
          <w:numId w:val="12"/>
        </w:numPr>
        <w:tabs>
          <w:tab w:val="left" w:pos="583"/>
        </w:tabs>
        <w:spacing w:before="0"/>
        <w:ind w:right="20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Общепринятое гостеприимство по признакам родства, землячества, приятельских отношений и получаемые (вручаемые) в связи с этим подарки не должны создавать конфликта</w:t>
      </w:r>
      <w:r w:rsidRPr="00106C69">
        <w:rPr>
          <w:spacing w:val="-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интересов.</w:t>
      </w:r>
    </w:p>
    <w:p w:rsidR="008F7B6E" w:rsidRPr="00106C69" w:rsidRDefault="008F7B6E" w:rsidP="00D773BD">
      <w:pPr>
        <w:pStyle w:val="ListParagraph"/>
        <w:numPr>
          <w:ilvl w:val="1"/>
          <w:numId w:val="12"/>
        </w:numPr>
        <w:tabs>
          <w:tab w:val="left" w:pos="523"/>
        </w:tabs>
        <w:spacing w:before="0"/>
        <w:ind w:left="522" w:hanging="42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Работник  может принимать или вручать подарки,</w:t>
      </w:r>
      <w:r w:rsidRPr="00106C69">
        <w:rPr>
          <w:spacing w:val="-1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если:</w:t>
      </w:r>
    </w:p>
    <w:p w:rsidR="008F7B6E" w:rsidRPr="00106C69" w:rsidRDefault="008F7B6E" w:rsidP="00D773BD">
      <w:pPr>
        <w:pStyle w:val="BodyText"/>
        <w:spacing w:before="0"/>
        <w:ind w:right="360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77" type="#_x0000_t75" style="position:absolute;left:0;text-align:left;margin-left:85.1pt;margin-top:2.55pt;width:18.7pt;height:13.3pt;z-index:-251652608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это является частью официального протокольного мероприятия и происходит публично, открыто;</w:t>
      </w:r>
    </w:p>
    <w:p w:rsidR="008F7B6E" w:rsidRPr="00106C69" w:rsidRDefault="008F7B6E" w:rsidP="00D773BD">
      <w:pPr>
        <w:pStyle w:val="BodyText"/>
        <w:spacing w:before="0"/>
        <w:ind w:left="409" w:right="360"/>
        <w:jc w:val="both"/>
        <w:rPr>
          <w:lang w:val="ru-RU"/>
        </w:rPr>
      </w:pPr>
      <w:r>
        <w:rPr>
          <w:noProof/>
          <w:lang w:val="ru-RU" w:eastAsia="ru-RU"/>
        </w:rPr>
        <w:pict>
          <v:group id="_x0000_s1078" style="position:absolute;left:0;text-align:left;margin-left:85.1pt;margin-top:.45pt;width:18.75pt;height:29.2pt;z-index:-251636224;mso-position-horizontal-relative:page" coordorigin="1702,9" coordsize="375,584">
            <v:shape id="_x0000_s1079" type="#_x0000_t75" style="position:absolute;left:1702;top:9;width:374;height:266">
              <v:imagedata r:id="rId7" o:title=""/>
            </v:shape>
            <v:shape id="_x0000_s1080" type="#_x0000_t75" style="position:absolute;left:1702;top:326;width:374;height:266">
              <v:imagedata r:id="rId7" o:title=""/>
            </v:shape>
            <w10:wrap anchorx="page"/>
          </v:group>
        </w:pict>
      </w:r>
      <w:r w:rsidRPr="00106C69">
        <w:rPr>
          <w:lang w:val="ru-RU"/>
        </w:rPr>
        <w:t>ситуация не вызывает сомнения в честности и бескорыстии;</w:t>
      </w:r>
    </w:p>
    <w:p w:rsidR="008F7B6E" w:rsidRPr="00106C69" w:rsidRDefault="008F7B6E" w:rsidP="00D773BD">
      <w:pPr>
        <w:pStyle w:val="BodyText"/>
        <w:spacing w:before="0"/>
        <w:ind w:right="360" w:firstLine="307"/>
        <w:jc w:val="both"/>
        <w:rPr>
          <w:lang w:val="ru-RU"/>
        </w:rPr>
      </w:pPr>
      <w:r w:rsidRPr="00106C69">
        <w:rPr>
          <w:lang w:val="ru-RU"/>
        </w:rPr>
        <w:t>стоимость принимаемых (вручаемых) подарков не превышает предела, установленного действующим законодательством Российской Федерации.</w:t>
      </w:r>
    </w:p>
    <w:p w:rsidR="008F7B6E" w:rsidRPr="00106C69" w:rsidRDefault="008F7B6E" w:rsidP="00D773BD">
      <w:pPr>
        <w:pStyle w:val="ListParagraph"/>
        <w:numPr>
          <w:ilvl w:val="1"/>
          <w:numId w:val="12"/>
        </w:numPr>
        <w:tabs>
          <w:tab w:val="left" w:pos="583"/>
        </w:tabs>
        <w:spacing w:before="0"/>
        <w:ind w:right="44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Получение или вручение подарков в связи с выполнением профессиональных обязанностей возможно, если это является официальным признанием личных профессиональных достижений</w:t>
      </w:r>
      <w:r w:rsidRPr="00106C69">
        <w:rPr>
          <w:spacing w:val="-1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работника.</w:t>
      </w:r>
    </w:p>
    <w:p w:rsidR="008F7B6E" w:rsidRPr="00106C69" w:rsidRDefault="008F7B6E" w:rsidP="00D773BD">
      <w:pPr>
        <w:pStyle w:val="ListParagraph"/>
        <w:numPr>
          <w:ilvl w:val="1"/>
          <w:numId w:val="12"/>
        </w:numPr>
        <w:tabs>
          <w:tab w:val="left" w:pos="523"/>
        </w:tabs>
        <w:spacing w:before="0"/>
        <w:ind w:left="522" w:hanging="42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Работнику 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не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следует:</w:t>
      </w:r>
    </w:p>
    <w:p w:rsidR="008F7B6E" w:rsidRPr="00106C69" w:rsidRDefault="008F7B6E" w:rsidP="00D773BD">
      <w:pPr>
        <w:pStyle w:val="BodyText"/>
        <w:spacing w:before="0"/>
        <w:ind w:right="360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1" type="#_x0000_t75" style="position:absolute;left:0;text-align:left;margin-left:85.1pt;margin-top:2.45pt;width:18.7pt;height:13.3pt;z-index:-251651584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создавать предпосылки для возникновения ситуации провокационного  характера для получения подарка;</w:t>
      </w:r>
    </w:p>
    <w:p w:rsidR="008F7B6E" w:rsidRPr="00106C69" w:rsidRDefault="008F7B6E" w:rsidP="00D773BD">
      <w:pPr>
        <w:pStyle w:val="BodyText"/>
        <w:spacing w:before="0"/>
        <w:ind w:right="360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2" type="#_x0000_t75" style="position:absolute;left:0;text-align:left;margin-left:85.1pt;margin-top:.45pt;width:18.7pt;height:13.3pt;z-index:-251650560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принимать подарки для себя, своей семьи, родственников, а также для лиц или организаций, с которыми сотрудник имеет или имел отношения, если это может повлиять на его беспристрастность;</w:t>
      </w:r>
    </w:p>
    <w:p w:rsidR="008F7B6E" w:rsidRPr="00106C69" w:rsidRDefault="008F7B6E" w:rsidP="00D773BD">
      <w:pPr>
        <w:pStyle w:val="BodyText"/>
        <w:spacing w:before="0"/>
        <w:ind w:right="360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3" type="#_x0000_t75" style="position:absolute;left:0;text-align:left;margin-left:85.1pt;margin-top:.45pt;width:18.7pt;height:13.3pt;z-index:-251649536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передавать подарки другим лицам, если это не связано с выполнением его служебных обязанностей;</w:t>
      </w:r>
    </w:p>
    <w:p w:rsidR="008F7B6E" w:rsidRPr="00106C69" w:rsidRDefault="008F7B6E" w:rsidP="00D773BD">
      <w:pPr>
        <w:pStyle w:val="BodyText"/>
        <w:spacing w:before="0"/>
        <w:ind w:left="409" w:right="360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4" type="#_x0000_t75" style="position:absolute;left:0;text-align:left;margin-left:85.1pt;margin-top:.55pt;width:18.7pt;height:13.3pt;z-index:-251648512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выступать посредником при передаче подарков в личных корыстных интересах.</w:t>
      </w:r>
    </w:p>
    <w:p w:rsidR="008F7B6E" w:rsidRPr="00106C69" w:rsidRDefault="008F7B6E" w:rsidP="00D773BD">
      <w:pPr>
        <w:pStyle w:val="BodyText"/>
        <w:spacing w:before="0"/>
        <w:jc w:val="both"/>
        <w:rPr>
          <w:lang w:val="ru-RU"/>
        </w:rPr>
      </w:pPr>
      <w:r w:rsidRPr="00106C69">
        <w:rPr>
          <w:lang w:val="ru-RU"/>
        </w:rPr>
        <w:t xml:space="preserve">4.7 Работнику МБУ </w:t>
      </w:r>
      <w:r>
        <w:rPr>
          <w:lang w:val="ru-RU"/>
        </w:rPr>
        <w:t xml:space="preserve">«Школа № 44» </w:t>
      </w:r>
      <w:r w:rsidRPr="00106C69">
        <w:rPr>
          <w:lang w:val="ru-RU"/>
        </w:rPr>
        <w:t>запрещается получать в связи с исполнением им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вознаграждения).</w:t>
      </w:r>
    </w:p>
    <w:p w:rsidR="008F7B6E" w:rsidRPr="00106C69" w:rsidRDefault="008F7B6E" w:rsidP="00D773BD">
      <w:pPr>
        <w:pStyle w:val="Heading1"/>
        <w:numPr>
          <w:ilvl w:val="2"/>
          <w:numId w:val="19"/>
        </w:numPr>
        <w:tabs>
          <w:tab w:val="left" w:pos="2171"/>
        </w:tabs>
        <w:spacing w:before="0"/>
        <w:ind w:left="2170" w:hanging="240"/>
        <w:jc w:val="both"/>
        <w:rPr>
          <w:lang w:val="ru-RU"/>
        </w:rPr>
      </w:pPr>
      <w:r w:rsidRPr="00106C69">
        <w:rPr>
          <w:lang w:val="ru-RU"/>
        </w:rPr>
        <w:t xml:space="preserve">Защита интересов работника МБУ </w:t>
      </w:r>
      <w:r>
        <w:rPr>
          <w:lang w:val="ru-RU"/>
        </w:rPr>
        <w:t>«Школа № 44»</w:t>
      </w:r>
    </w:p>
    <w:p w:rsidR="008F7B6E" w:rsidRPr="00106C69" w:rsidRDefault="008F7B6E" w:rsidP="00D773BD">
      <w:pPr>
        <w:pStyle w:val="ListParagraph"/>
        <w:numPr>
          <w:ilvl w:val="1"/>
          <w:numId w:val="11"/>
        </w:numPr>
        <w:tabs>
          <w:tab w:val="left" w:pos="583"/>
        </w:tabs>
        <w:spacing w:before="0"/>
        <w:ind w:right="130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Работник 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 xml:space="preserve">, добросовестно выполняя профессиональные обязанности, может подвергаться угрозам, шантажу, оскорблениям и клевете, направленным на дискредитирование деятельности сотрудника. Защита работника от противоправных действий дискредитирующего характера является моральным долгом администрации 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</w:t>
      </w:r>
    </w:p>
    <w:p w:rsidR="008F7B6E" w:rsidRPr="0080584C" w:rsidRDefault="008F7B6E" w:rsidP="00D773BD">
      <w:pPr>
        <w:pStyle w:val="ListParagraph"/>
        <w:numPr>
          <w:ilvl w:val="1"/>
          <w:numId w:val="11"/>
        </w:numPr>
        <w:tabs>
          <w:tab w:val="left" w:pos="523"/>
        </w:tabs>
        <w:spacing w:before="0"/>
        <w:ind w:right="265" w:firstLine="0"/>
        <w:jc w:val="both"/>
        <w:rPr>
          <w:lang w:val="ru-RU"/>
        </w:rPr>
      </w:pPr>
      <w:r w:rsidRPr="00106C69">
        <w:rPr>
          <w:lang w:val="ru-RU"/>
        </w:rPr>
        <w:t xml:space="preserve">Директор МБУ </w:t>
      </w:r>
      <w:r>
        <w:rPr>
          <w:lang w:val="ru-RU"/>
        </w:rPr>
        <w:t xml:space="preserve">«Школа № 44» </w:t>
      </w:r>
      <w:r w:rsidRPr="00106C69">
        <w:rPr>
          <w:lang w:val="ru-RU"/>
        </w:rPr>
        <w:t>обязан поддерживать и защищать работника в случае его</w:t>
      </w:r>
      <w:r>
        <w:rPr>
          <w:lang w:val="ru-RU"/>
        </w:rPr>
        <w:t xml:space="preserve"> </w:t>
      </w:r>
      <w:r w:rsidRPr="0080584C">
        <w:rPr>
          <w:lang w:val="ru-RU"/>
        </w:rPr>
        <w:t>необоснованного обвинения.</w:t>
      </w:r>
    </w:p>
    <w:p w:rsidR="008F7B6E" w:rsidRPr="00106C69" w:rsidRDefault="008F7B6E" w:rsidP="00D773BD">
      <w:pPr>
        <w:pStyle w:val="ListParagraph"/>
        <w:numPr>
          <w:ilvl w:val="1"/>
          <w:numId w:val="11"/>
        </w:numPr>
        <w:tabs>
          <w:tab w:val="left" w:pos="583"/>
        </w:tabs>
        <w:spacing w:before="0"/>
        <w:ind w:right="1670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Работник в случае ложного обвинения его в коррупции или иных противоправных</w:t>
      </w:r>
    </w:p>
    <w:p w:rsidR="008F7B6E" w:rsidRPr="00106C69" w:rsidRDefault="008F7B6E" w:rsidP="00D773BD">
      <w:pPr>
        <w:pStyle w:val="BodyText"/>
        <w:spacing w:before="0"/>
        <w:ind w:right="360"/>
        <w:jc w:val="both"/>
        <w:rPr>
          <w:lang w:val="ru-RU"/>
        </w:rPr>
      </w:pPr>
      <w:r w:rsidRPr="00106C69">
        <w:rPr>
          <w:lang w:val="ru-RU"/>
        </w:rPr>
        <w:t>действиях имеет право опровергнуть эти обвинения, в том числе в судебном порядке.</w:t>
      </w:r>
    </w:p>
    <w:p w:rsidR="008F7B6E" w:rsidRPr="00106C69" w:rsidRDefault="008F7B6E" w:rsidP="00D773BD">
      <w:pPr>
        <w:pStyle w:val="ListParagraph"/>
        <w:numPr>
          <w:ilvl w:val="1"/>
          <w:numId w:val="11"/>
        </w:numPr>
        <w:tabs>
          <w:tab w:val="left" w:pos="583"/>
        </w:tabs>
        <w:spacing w:before="0"/>
        <w:ind w:right="114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Работник, нарушающий принципы и нормы профессиональной этики, утрачивает доброе имя и порочит честь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</w:t>
      </w:r>
    </w:p>
    <w:p w:rsidR="008F7B6E" w:rsidRDefault="008F7B6E" w:rsidP="00D773BD">
      <w:pPr>
        <w:pStyle w:val="ListParagraph"/>
        <w:numPr>
          <w:ilvl w:val="2"/>
          <w:numId w:val="19"/>
        </w:numPr>
        <w:tabs>
          <w:tab w:val="left" w:pos="403"/>
        </w:tabs>
        <w:spacing w:before="0"/>
        <w:ind w:left="402" w:hanging="300"/>
        <w:jc w:val="both"/>
        <w:rPr>
          <w:sz w:val="24"/>
          <w:szCs w:val="24"/>
        </w:rPr>
      </w:pPr>
      <w:r>
        <w:rPr>
          <w:sz w:val="24"/>
          <w:szCs w:val="24"/>
        </w:rPr>
        <w:t>Ответственность за нарушение положений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кодекса</w:t>
      </w:r>
    </w:p>
    <w:p w:rsidR="008F7B6E" w:rsidRPr="00106C69" w:rsidRDefault="008F7B6E" w:rsidP="00D773BD">
      <w:pPr>
        <w:pStyle w:val="ListParagraph"/>
        <w:numPr>
          <w:ilvl w:val="3"/>
          <w:numId w:val="19"/>
        </w:numPr>
        <w:tabs>
          <w:tab w:val="left" w:pos="523"/>
        </w:tabs>
        <w:spacing w:before="0"/>
        <w:ind w:right="26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Нарушение работником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 xml:space="preserve">положений кодекса подлежит моральному осуждению на заседании соответствующей комиссии по соблюдению требований к служебному поведению сотрудников и урегулированию конфликта интересов, образуемой в соответствии с Указом Президента Российской Федерации от 1 июля 2010 г. </w:t>
      </w:r>
      <w:r>
        <w:rPr>
          <w:sz w:val="24"/>
          <w:szCs w:val="24"/>
        </w:rPr>
        <w:t>N</w:t>
      </w:r>
      <w:r w:rsidRPr="00106C69">
        <w:rPr>
          <w:sz w:val="24"/>
          <w:szCs w:val="24"/>
          <w:lang w:val="ru-RU"/>
        </w:rPr>
        <w:t xml:space="preserve"> 821 "О комиссиях по соблюдению  требований  к  служебному поведению федеральных государственных служащих и урегулированию конфликта интересов", а в случаях, предусмотренных федеральными законами, нарушение положений  кодекса  влечет применение к работнику мер юридической</w:t>
      </w:r>
      <w:r w:rsidRPr="00106C69">
        <w:rPr>
          <w:spacing w:val="-2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ответственности.</w:t>
      </w:r>
    </w:p>
    <w:p w:rsidR="008F7B6E" w:rsidRPr="00106C69" w:rsidRDefault="008F7B6E" w:rsidP="00D773BD">
      <w:pPr>
        <w:pStyle w:val="BodyText"/>
        <w:spacing w:before="0"/>
        <w:ind w:right="360"/>
        <w:jc w:val="both"/>
        <w:rPr>
          <w:lang w:val="ru-RU"/>
        </w:rPr>
      </w:pPr>
      <w:r w:rsidRPr="00106C69">
        <w:rPr>
          <w:lang w:val="ru-RU"/>
        </w:rPr>
        <w:t>6.2  Соблюдение  работниками  положений  кодекса  учитывается  при проведении</w:t>
      </w:r>
    </w:p>
    <w:p w:rsidR="008F7B6E" w:rsidRPr="00106C69" w:rsidRDefault="008F7B6E" w:rsidP="00D773BD">
      <w:pPr>
        <w:pStyle w:val="BodyText"/>
        <w:spacing w:before="0"/>
        <w:ind w:right="597"/>
        <w:jc w:val="both"/>
        <w:rPr>
          <w:lang w:val="ru-RU"/>
        </w:rPr>
      </w:pPr>
      <w:r w:rsidRPr="00106C69">
        <w:rPr>
          <w:lang w:val="ru-RU"/>
        </w:rPr>
        <w:t>аттестаций, формировании кадрового резерва для выдвижения на вышестоящие должности, а также при наложении дисциплинарных взысканий.</w:t>
      </w:r>
    </w:p>
    <w:p w:rsidR="008F7B6E" w:rsidRDefault="008F7B6E" w:rsidP="00D773BD">
      <w:pPr>
        <w:pStyle w:val="Heading1"/>
        <w:numPr>
          <w:ilvl w:val="2"/>
          <w:numId w:val="19"/>
        </w:numPr>
        <w:tabs>
          <w:tab w:val="left" w:pos="3866"/>
        </w:tabs>
        <w:spacing w:before="0"/>
        <w:ind w:left="3865" w:hanging="240"/>
        <w:jc w:val="both"/>
      </w:pPr>
      <w:r>
        <w:t>Личность</w:t>
      </w:r>
      <w:r>
        <w:rPr>
          <w:spacing w:val="-8"/>
        </w:rPr>
        <w:t xml:space="preserve"> </w:t>
      </w:r>
      <w:r>
        <w:t>педагога</w:t>
      </w:r>
    </w:p>
    <w:p w:rsidR="008F7B6E" w:rsidRPr="00DD498A" w:rsidRDefault="008F7B6E" w:rsidP="00D773BD">
      <w:pPr>
        <w:pStyle w:val="ListParagraph"/>
        <w:numPr>
          <w:ilvl w:val="1"/>
          <w:numId w:val="10"/>
        </w:numPr>
        <w:tabs>
          <w:tab w:val="left" w:pos="583"/>
        </w:tabs>
        <w:spacing w:before="0"/>
        <w:ind w:right="954" w:firstLine="60"/>
        <w:jc w:val="both"/>
        <w:rPr>
          <w:lang w:val="ru-RU"/>
        </w:rPr>
      </w:pPr>
      <w:r w:rsidRPr="00106C69">
        <w:rPr>
          <w:lang w:val="ru-RU"/>
        </w:rPr>
        <w:t>Авторитет педагога основывается на компетенции, справедливости, такте, умении</w:t>
      </w:r>
      <w:r>
        <w:rPr>
          <w:lang w:val="ru-RU"/>
        </w:rPr>
        <w:t xml:space="preserve"> </w:t>
      </w:r>
      <w:r w:rsidRPr="00DD498A">
        <w:rPr>
          <w:lang w:val="ru-RU"/>
        </w:rPr>
        <w:t>заботиться о своих учениках.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523"/>
        </w:tabs>
        <w:spacing w:before="0"/>
        <w:ind w:right="18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Своим поведением педагог поддерживает и защищает исторически сложившуюся профессиональную честь</w:t>
      </w:r>
      <w:r w:rsidRPr="00106C69">
        <w:rPr>
          <w:spacing w:val="-1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педагога.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523"/>
        </w:tabs>
        <w:spacing w:before="0"/>
        <w:ind w:right="50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передает молодому поколению национальные и общечеловеческие культурные ценности, принимает посильное участие в процессе культурного</w:t>
      </w:r>
      <w:r w:rsidRPr="00106C69">
        <w:rPr>
          <w:spacing w:val="-2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развития.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523"/>
        </w:tabs>
        <w:spacing w:before="0"/>
        <w:ind w:right="33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Профессиональная этика педагога требует призвания, преданности своей работе      и  чувства ответственности при исполнении своих</w:t>
      </w:r>
      <w:r w:rsidRPr="00106C69">
        <w:rPr>
          <w:spacing w:val="-1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обязанностей.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463"/>
        </w:tabs>
        <w:spacing w:before="0"/>
        <w:ind w:right="15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воспитывает на своем положительном примере. Он избегает</w:t>
      </w:r>
      <w:r w:rsidRPr="00106C69">
        <w:rPr>
          <w:spacing w:val="-21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морализаторства, не спешит осуждать и не требует от других того, что сам соблюдать не в</w:t>
      </w:r>
      <w:r w:rsidRPr="00106C69">
        <w:rPr>
          <w:spacing w:val="-1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силах.</w:t>
      </w:r>
    </w:p>
    <w:p w:rsidR="008F7B6E" w:rsidRDefault="008F7B6E" w:rsidP="00D773BD">
      <w:pPr>
        <w:pStyle w:val="ListParagraph"/>
        <w:numPr>
          <w:ilvl w:val="1"/>
          <w:numId w:val="10"/>
        </w:numPr>
        <w:tabs>
          <w:tab w:val="left" w:pos="463"/>
        </w:tabs>
        <w:spacing w:before="0"/>
        <w:ind w:right="112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Для педагога необходимо постоянное обновление. Он занимается своим образованием, повышением квалификации и поиском наилучших методов работы. </w:t>
      </w:r>
      <w:r>
        <w:rPr>
          <w:sz w:val="24"/>
          <w:szCs w:val="24"/>
        </w:rPr>
        <w:t>Педагог должен быть требователен к себе, стремиться к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самосовершенствованию.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463"/>
        </w:tabs>
        <w:spacing w:before="0"/>
        <w:ind w:left="462" w:hanging="36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должен стремиться стать положительным примером для</w:t>
      </w:r>
      <w:r w:rsidRPr="00106C69">
        <w:rPr>
          <w:spacing w:val="-1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обучающихся.</w:t>
      </w:r>
    </w:p>
    <w:p w:rsidR="008F7B6E" w:rsidRDefault="008F7B6E" w:rsidP="00D773BD">
      <w:pPr>
        <w:pStyle w:val="ListParagraph"/>
        <w:numPr>
          <w:ilvl w:val="1"/>
          <w:numId w:val="10"/>
        </w:numPr>
        <w:tabs>
          <w:tab w:val="left" w:pos="523"/>
        </w:tabs>
        <w:spacing w:before="0"/>
        <w:ind w:right="402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Педагог не должен заниматься противокультурной, аморальной, неправомерной деятельностью. </w:t>
      </w:r>
      <w:r>
        <w:rPr>
          <w:sz w:val="24"/>
          <w:szCs w:val="24"/>
        </w:rPr>
        <w:t>Педагог дорожит своей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репутацией.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523"/>
        </w:tabs>
        <w:spacing w:before="0"/>
        <w:ind w:right="27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обязан соблюдать внешний вид при исполнении им должностных обязанностей и соответствовать общепринятому деловому стилю, который отличают официальность, традиционность,</w:t>
      </w:r>
      <w:r w:rsidRPr="00106C69">
        <w:rPr>
          <w:spacing w:val="-1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аккуратность.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583"/>
        </w:tabs>
        <w:spacing w:before="0"/>
        <w:ind w:left="582" w:hanging="48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не должен терять чувства меры и</w:t>
      </w:r>
      <w:r w:rsidRPr="00106C69">
        <w:rPr>
          <w:spacing w:val="-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самообладания.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643"/>
        </w:tabs>
        <w:spacing w:before="0"/>
        <w:ind w:right="20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В общении с обучающимися и во всех остальных случаях педагог уважителен, вежлив и корректен. Он  знает  и  соблюдает  нормы  этикета.  Педагог  соблюдает правила русского языка, культуру своей речи, не допускает использование ругательств, грубых и  оскорбительных</w:t>
      </w:r>
      <w:r w:rsidRPr="00106C69">
        <w:rPr>
          <w:spacing w:val="-4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фраз.</w:t>
      </w:r>
    </w:p>
    <w:p w:rsidR="008F7B6E" w:rsidRPr="00106C69" w:rsidRDefault="008F7B6E" w:rsidP="0055651E">
      <w:pPr>
        <w:pStyle w:val="ListParagraph"/>
        <w:numPr>
          <w:ilvl w:val="1"/>
          <w:numId w:val="10"/>
        </w:numPr>
        <w:tabs>
          <w:tab w:val="left" w:pos="643"/>
        </w:tabs>
        <w:spacing w:before="0"/>
        <w:ind w:right="91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является честным человеком, соблюдающим законодательство. С профессиональной этикой учителя не сочетаются ни получение взятки, ни ее</w:t>
      </w:r>
      <w:r w:rsidRPr="00106C69">
        <w:rPr>
          <w:spacing w:val="-2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дача.</w:t>
      </w:r>
      <w:r>
        <w:rPr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 xml:space="preserve">Педагог должен бережно и обоснованно расходовать материальные и другие ресурсы. Он не должен использовать имущество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(помещения, мебель, телефон, телефакс,  компьютер,  копировальную  технику,  другое  оборудование,  почтовые услуги, транспортные средства,  инструменты  и  материалы),  а  также  свое  рабочее время  для  личных</w:t>
      </w:r>
      <w:r w:rsidRPr="00106C69">
        <w:rPr>
          <w:spacing w:val="-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нужд.</w:t>
      </w:r>
    </w:p>
    <w:p w:rsidR="008F7B6E" w:rsidRDefault="008F7B6E" w:rsidP="00D773BD">
      <w:pPr>
        <w:pStyle w:val="ListParagraph"/>
        <w:numPr>
          <w:ilvl w:val="1"/>
          <w:numId w:val="10"/>
        </w:numPr>
        <w:tabs>
          <w:tab w:val="left" w:pos="642"/>
        </w:tabs>
        <w:spacing w:before="0"/>
        <w:ind w:right="145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Педагог имеет право пользоваться различными источниками информации. При отборе и передаче информации обучающимся педагог соблюдает принципы объективности, пригодности и пристойности. </w:t>
      </w:r>
      <w:r>
        <w:rPr>
          <w:sz w:val="24"/>
          <w:szCs w:val="24"/>
        </w:rPr>
        <w:t>Тенденциозное извращение информации или изменение ее авторства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недопустимо.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583"/>
        </w:tabs>
        <w:spacing w:before="0"/>
        <w:ind w:right="334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может по своему усмотрению выбрать вид воспитательной деятельности и создавать новые методы воспитания, если они с профессиональной точки зрения пригодны, ответственны и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пристойны.</w:t>
      </w:r>
    </w:p>
    <w:p w:rsidR="008F7B6E" w:rsidRPr="00106C69" w:rsidRDefault="008F7B6E" w:rsidP="0055651E">
      <w:pPr>
        <w:pStyle w:val="ListParagraph"/>
        <w:numPr>
          <w:ilvl w:val="1"/>
          <w:numId w:val="10"/>
        </w:numPr>
        <w:tabs>
          <w:tab w:val="left" w:pos="583"/>
        </w:tabs>
        <w:spacing w:before="0"/>
        <w:ind w:right="185" w:firstLine="0"/>
        <w:jc w:val="both"/>
        <w:rPr>
          <w:lang w:val="ru-RU"/>
        </w:rPr>
      </w:pPr>
      <w:r w:rsidRPr="00106C69">
        <w:rPr>
          <w:lang w:val="ru-RU"/>
        </w:rPr>
        <w:t>Педагог имеет право открыто (в письменной или в устной форме) высказывать свое мнение о школьной, региональной или государственной политике в сфере просвещения,</w:t>
      </w:r>
      <w:r w:rsidRPr="00106C69">
        <w:rPr>
          <w:spacing w:val="-32"/>
          <w:lang w:val="ru-RU"/>
        </w:rPr>
        <w:t xml:space="preserve"> </w:t>
      </w:r>
      <w:r w:rsidRPr="00106C69">
        <w:rPr>
          <w:lang w:val="ru-RU"/>
        </w:rPr>
        <w:t>а</w:t>
      </w:r>
      <w:r>
        <w:rPr>
          <w:lang w:val="ru-RU"/>
        </w:rPr>
        <w:t xml:space="preserve"> </w:t>
      </w:r>
      <w:r w:rsidRPr="00106C69">
        <w:rPr>
          <w:lang w:val="ru-RU"/>
        </w:rPr>
        <w:t>также о действиях  участников образовательного процесса, однако его утверждения    не  могут быть тенденциозно неточными, злонамеренными и</w:t>
      </w:r>
      <w:r w:rsidRPr="00106C69">
        <w:rPr>
          <w:spacing w:val="-27"/>
          <w:lang w:val="ru-RU"/>
        </w:rPr>
        <w:t xml:space="preserve"> </w:t>
      </w:r>
      <w:r w:rsidRPr="00106C69">
        <w:rPr>
          <w:lang w:val="ru-RU"/>
        </w:rPr>
        <w:t>оскорбительными.</w:t>
      </w:r>
    </w:p>
    <w:p w:rsidR="008F7B6E" w:rsidRPr="00106C69" w:rsidRDefault="008F7B6E" w:rsidP="00D773BD">
      <w:pPr>
        <w:pStyle w:val="ListParagraph"/>
        <w:numPr>
          <w:ilvl w:val="1"/>
          <w:numId w:val="10"/>
        </w:numPr>
        <w:tabs>
          <w:tab w:val="left" w:pos="583"/>
        </w:tabs>
        <w:spacing w:before="0"/>
        <w:ind w:left="582" w:hanging="48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не имеет права обнародовать конфиденциальную служебную</w:t>
      </w:r>
      <w:r w:rsidRPr="00106C69">
        <w:rPr>
          <w:spacing w:val="-24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информацию.</w:t>
      </w:r>
    </w:p>
    <w:p w:rsidR="008F7B6E" w:rsidRDefault="008F7B6E" w:rsidP="00D773BD">
      <w:pPr>
        <w:pStyle w:val="Heading1"/>
        <w:numPr>
          <w:ilvl w:val="2"/>
          <w:numId w:val="19"/>
        </w:numPr>
        <w:tabs>
          <w:tab w:val="left" w:pos="2440"/>
        </w:tabs>
        <w:spacing w:before="0"/>
        <w:ind w:left="2439" w:hanging="240"/>
        <w:jc w:val="both"/>
      </w:pPr>
      <w:r>
        <w:t>Взаимоотношения педагога с</w:t>
      </w:r>
      <w:r>
        <w:rPr>
          <w:spacing w:val="-12"/>
        </w:rPr>
        <w:t xml:space="preserve"> </w:t>
      </w:r>
      <w:r>
        <w:t>обучающимися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463"/>
        </w:tabs>
        <w:spacing w:before="0"/>
        <w:ind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Отношения педагога с обучающимися строятся на взаимном</w:t>
      </w:r>
      <w:r w:rsidRPr="00106C69">
        <w:rPr>
          <w:spacing w:val="-1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уважении.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463"/>
        </w:tabs>
        <w:spacing w:before="0"/>
        <w:ind w:right="11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в своей работе не должен унижать честь и достоинство обучающихся ни на каких основаниях, в том числе по признакам возраста, пола, национальности,</w:t>
      </w:r>
      <w:r w:rsidRPr="00106C69">
        <w:rPr>
          <w:spacing w:val="-3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религиозных убеждений и иных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особенностей.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523"/>
        </w:tabs>
        <w:spacing w:before="0"/>
        <w:ind w:right="12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терпимо относится к религиозным убеждениям и политическим взглядам обучающихся. Он не имеет права навязывать обучающимся свои взгляды, иначе как путем дискуссии.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523"/>
        </w:tabs>
        <w:spacing w:before="0"/>
        <w:ind w:right="168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является беспристрастным, одинаково доброжелательным и благосклонным ко всем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обучающимся.</w:t>
      </w:r>
    </w:p>
    <w:p w:rsidR="008F7B6E" w:rsidRDefault="008F7B6E" w:rsidP="00D773BD">
      <w:pPr>
        <w:pStyle w:val="ListParagraph"/>
        <w:numPr>
          <w:ilvl w:val="1"/>
          <w:numId w:val="9"/>
        </w:numPr>
        <w:tabs>
          <w:tab w:val="left" w:pos="523"/>
        </w:tabs>
        <w:spacing w:before="0"/>
        <w:ind w:right="257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В первую очередь, педагог должен быть требователен к себе. Требовательность педагога по отношению к обучающимся должна быть позитивна и обоснованна, являться стержнем профессиональной этики и основой его саморазвития. </w:t>
      </w:r>
      <w:r>
        <w:rPr>
          <w:sz w:val="24"/>
          <w:szCs w:val="24"/>
        </w:rPr>
        <w:t>Педагог никогда не должен терять чувства меры 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самообладания.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523"/>
        </w:tabs>
        <w:spacing w:before="0"/>
        <w:ind w:right="75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выбирает методы  работы  с  обучающимися,  развивающие  в  них такие положительные  черты  и  качества,  как  самостоятельность,</w:t>
      </w:r>
      <w:r w:rsidRPr="00106C69">
        <w:rPr>
          <w:spacing w:val="4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инициативность,</w:t>
      </w:r>
    </w:p>
    <w:p w:rsidR="008F7B6E" w:rsidRPr="00106C69" w:rsidRDefault="008F7B6E" w:rsidP="00D773BD">
      <w:pPr>
        <w:pStyle w:val="BodyText"/>
        <w:spacing w:before="0"/>
        <w:ind w:right="110"/>
        <w:jc w:val="both"/>
        <w:rPr>
          <w:lang w:val="ru-RU"/>
        </w:rPr>
      </w:pPr>
      <w:r w:rsidRPr="00106C69">
        <w:rPr>
          <w:lang w:val="ru-RU"/>
        </w:rPr>
        <w:t>ответственность, самоконтроль, самовоспитание, желание сотрудничать и помогать другим.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463"/>
        </w:tabs>
        <w:spacing w:before="0"/>
        <w:ind w:right="29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стремится к повышению мотивации обучения у обучающихся, к</w:t>
      </w:r>
      <w:r w:rsidRPr="00106C69">
        <w:rPr>
          <w:spacing w:val="-2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укреплению веры в их силы и</w:t>
      </w:r>
      <w:r w:rsidRPr="00106C69">
        <w:rPr>
          <w:spacing w:val="-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способности.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523"/>
        </w:tabs>
        <w:spacing w:before="0"/>
        <w:ind w:right="28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справедливо и объективно оценивает работу обучающихся, не допуская завышенного или заниженного оценочного</w:t>
      </w:r>
      <w:r w:rsidRPr="00106C69">
        <w:rPr>
          <w:spacing w:val="-1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суждения.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463"/>
        </w:tabs>
        <w:spacing w:before="0"/>
        <w:ind w:right="13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При оценке достижений обучающихся в баллах педагог стремится к объективности и справедливости. Недопустимо тенденциозное занижение или завышение оценочных баллов для искусственного поддержания видимости успеваемости и исправление ошибок обучающихся во время письменных работ и контрольных проверок. Признав необоснованно принижающие обучающегося оценочные решения, педагог немедленно исправляет свою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ошибку.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583"/>
        </w:tabs>
        <w:spacing w:before="0"/>
        <w:ind w:right="306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При оценке поведения и достижений обучающихся педагог стремится укреплять их самоуважение и веру в свои силы, показывать им возможности совершенствования, повышать мотивацию</w:t>
      </w:r>
      <w:r w:rsidRPr="00106C69">
        <w:rPr>
          <w:spacing w:val="-1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обучения.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643"/>
        </w:tabs>
        <w:spacing w:before="0"/>
        <w:ind w:right="16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соблюдает дискретность. Педагогу запрещается сообщать другим лицам доверенную обучающимся лично ему информацию, за исключением случаев, предусмотренных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законодательством.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643"/>
        </w:tabs>
        <w:spacing w:before="0"/>
        <w:ind w:right="486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не должен злоупотреблять своим служебным положением, используя обучающихся для каких-либо услуг или одолжений в личных</w:t>
      </w:r>
      <w:r w:rsidRPr="00106C69">
        <w:rPr>
          <w:spacing w:val="-14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целях.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583"/>
        </w:tabs>
        <w:spacing w:before="0"/>
        <w:ind w:right="20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не имеет права требовать от обучающихся вознаграждения за свою работу,</w:t>
      </w:r>
      <w:r w:rsidRPr="00106C69">
        <w:rPr>
          <w:spacing w:val="-1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в том числе и дополнительную, за исключением случаев, предусмотренных законодательством.</w:t>
      </w:r>
    </w:p>
    <w:p w:rsidR="008F7B6E" w:rsidRDefault="008F7B6E" w:rsidP="00D773BD">
      <w:pPr>
        <w:pStyle w:val="ListParagraph"/>
        <w:numPr>
          <w:ilvl w:val="1"/>
          <w:numId w:val="9"/>
        </w:numPr>
        <w:tabs>
          <w:tab w:val="left" w:pos="583"/>
        </w:tabs>
        <w:spacing w:before="0"/>
        <w:ind w:right="119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Если педагог занимается частной практикой, условия вознаграждения за труд должны быть согласованы в начале работы и закреплены договором. </w:t>
      </w:r>
      <w:r>
        <w:rPr>
          <w:sz w:val="24"/>
          <w:szCs w:val="24"/>
        </w:rPr>
        <w:t xml:space="preserve">Частная практика не может осуществляться на территории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>
        <w:rPr>
          <w:sz w:val="24"/>
          <w:szCs w:val="24"/>
        </w:rPr>
        <w:t>.</w:t>
      </w:r>
    </w:p>
    <w:p w:rsidR="008F7B6E" w:rsidRPr="00106C69" w:rsidRDefault="008F7B6E" w:rsidP="00D773BD">
      <w:pPr>
        <w:pStyle w:val="ListParagraph"/>
        <w:numPr>
          <w:ilvl w:val="1"/>
          <w:numId w:val="9"/>
        </w:numPr>
        <w:tabs>
          <w:tab w:val="left" w:pos="583"/>
        </w:tabs>
        <w:spacing w:before="0"/>
        <w:ind w:left="582" w:hanging="48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постоянно заботится о культуре своей речи и</w:t>
      </w:r>
      <w:r w:rsidRPr="00106C69">
        <w:rPr>
          <w:spacing w:val="-1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общения.</w:t>
      </w:r>
    </w:p>
    <w:p w:rsidR="008F7B6E" w:rsidRPr="00106C69" w:rsidRDefault="008F7B6E" w:rsidP="0055651E">
      <w:pPr>
        <w:pStyle w:val="Heading1"/>
        <w:numPr>
          <w:ilvl w:val="2"/>
          <w:numId w:val="19"/>
        </w:numPr>
        <w:tabs>
          <w:tab w:val="left" w:pos="343"/>
        </w:tabs>
        <w:spacing w:before="0"/>
        <w:ind w:left="342" w:hanging="240"/>
        <w:jc w:val="center"/>
        <w:rPr>
          <w:lang w:val="ru-RU"/>
        </w:rPr>
      </w:pPr>
      <w:r w:rsidRPr="00106C69">
        <w:rPr>
          <w:lang w:val="ru-RU"/>
        </w:rPr>
        <w:t>Взаимоотношения педагога с родителями (законными</w:t>
      </w:r>
      <w:r w:rsidRPr="00106C69">
        <w:rPr>
          <w:spacing w:val="-19"/>
          <w:lang w:val="ru-RU"/>
        </w:rPr>
        <w:t xml:space="preserve"> </w:t>
      </w:r>
      <w:r w:rsidRPr="00106C69">
        <w:rPr>
          <w:lang w:val="ru-RU"/>
        </w:rPr>
        <w:t>представителями)</w:t>
      </w:r>
    </w:p>
    <w:p w:rsidR="008F7B6E" w:rsidRPr="0055651E" w:rsidRDefault="008F7B6E" w:rsidP="0055651E">
      <w:pPr>
        <w:ind w:right="3983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               </w:t>
      </w:r>
      <w:r>
        <w:rPr>
          <w:b/>
          <w:bCs/>
          <w:sz w:val="24"/>
          <w:szCs w:val="24"/>
        </w:rPr>
        <w:t>обучающихс</w:t>
      </w:r>
      <w:r>
        <w:rPr>
          <w:b/>
          <w:bCs/>
          <w:sz w:val="24"/>
          <w:szCs w:val="24"/>
          <w:lang w:val="ru-RU"/>
        </w:rPr>
        <w:t>я</w:t>
      </w:r>
    </w:p>
    <w:p w:rsidR="008F7B6E" w:rsidRPr="00106C69" w:rsidRDefault="008F7B6E" w:rsidP="00D773BD">
      <w:pPr>
        <w:pStyle w:val="ListParagraph"/>
        <w:numPr>
          <w:ilvl w:val="1"/>
          <w:numId w:val="8"/>
        </w:numPr>
        <w:tabs>
          <w:tab w:val="left" w:pos="463"/>
        </w:tabs>
        <w:spacing w:before="0"/>
        <w:ind w:right="25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должен уважительно и доброжелательно общаться с родителями (законными представителями) обучающихся; не имеет права побуждать родительские комитеты организовывать для педагогов угощения, поздравления и тому</w:t>
      </w:r>
      <w:r w:rsidRPr="00106C69">
        <w:rPr>
          <w:spacing w:val="-2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подобное.</w:t>
      </w:r>
    </w:p>
    <w:p w:rsidR="008F7B6E" w:rsidRPr="00106C69" w:rsidRDefault="008F7B6E" w:rsidP="00D773BD">
      <w:pPr>
        <w:pStyle w:val="ListParagraph"/>
        <w:numPr>
          <w:ilvl w:val="1"/>
          <w:numId w:val="8"/>
        </w:numPr>
        <w:tabs>
          <w:tab w:val="left" w:pos="523"/>
        </w:tabs>
        <w:spacing w:before="0"/>
        <w:ind w:right="65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консультирует родителей (законных представителей) по вопросам образования и воспитания обучающихся. Консультация родителей по проблемам воспитания обучающихся – важнейшая часть деятельности</w:t>
      </w:r>
      <w:r w:rsidRPr="00106C69">
        <w:rPr>
          <w:spacing w:val="-1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педагога.</w:t>
      </w:r>
    </w:p>
    <w:p w:rsidR="008F7B6E" w:rsidRPr="00106C69" w:rsidRDefault="008F7B6E" w:rsidP="00D773BD">
      <w:pPr>
        <w:pStyle w:val="ListParagraph"/>
        <w:numPr>
          <w:ilvl w:val="1"/>
          <w:numId w:val="8"/>
        </w:numPr>
        <w:tabs>
          <w:tab w:val="left" w:pos="463"/>
        </w:tabs>
        <w:spacing w:before="0"/>
        <w:ind w:right="28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Педагог устраняет причины конфликтов на основе этических принципов, принятых в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</w:t>
      </w:r>
    </w:p>
    <w:p w:rsidR="008F7B6E" w:rsidRPr="00106C69" w:rsidRDefault="008F7B6E" w:rsidP="00D773BD">
      <w:pPr>
        <w:pStyle w:val="ListParagraph"/>
        <w:numPr>
          <w:ilvl w:val="1"/>
          <w:numId w:val="8"/>
        </w:numPr>
        <w:tabs>
          <w:tab w:val="left" w:pos="523"/>
        </w:tabs>
        <w:spacing w:before="0"/>
        <w:ind w:right="100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не разглашает высказанное обучающимися мнение о своих родителях (законных представителях) или мнение родителей (законных представителей) о своих детях. Передавать такое мнение другой стороне можно лишь с согласия лица, довершившего педагогу упомянутое</w:t>
      </w:r>
      <w:r w:rsidRPr="00106C69">
        <w:rPr>
          <w:spacing w:val="-1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мнение.</w:t>
      </w:r>
    </w:p>
    <w:p w:rsidR="008F7B6E" w:rsidRPr="00106C69" w:rsidRDefault="008F7B6E" w:rsidP="00D773BD">
      <w:pPr>
        <w:pStyle w:val="ListParagraph"/>
        <w:numPr>
          <w:ilvl w:val="1"/>
          <w:numId w:val="8"/>
        </w:numPr>
        <w:tabs>
          <w:tab w:val="left" w:pos="523"/>
        </w:tabs>
        <w:spacing w:before="0"/>
        <w:ind w:right="66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Отношения педагога с родителями (законными представителями) не должны оказывать влияния на оценку личности и достижений</w:t>
      </w:r>
      <w:r w:rsidRPr="00106C69">
        <w:rPr>
          <w:spacing w:val="-2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обучающихся.</w:t>
      </w:r>
    </w:p>
    <w:p w:rsidR="008F7B6E" w:rsidRPr="00106C69" w:rsidRDefault="008F7B6E" w:rsidP="00D773BD">
      <w:pPr>
        <w:pStyle w:val="ListParagraph"/>
        <w:numPr>
          <w:ilvl w:val="1"/>
          <w:numId w:val="8"/>
        </w:numPr>
        <w:tabs>
          <w:tab w:val="left" w:pos="463"/>
        </w:tabs>
        <w:spacing w:before="0"/>
        <w:ind w:right="17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На отношения педагога с обучающимися и на их оценку не должна влиять</w:t>
      </w:r>
      <w:r w:rsidRPr="00106C69">
        <w:rPr>
          <w:spacing w:val="-2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 xml:space="preserve">поддержка, оказываемая их родителями (законными представителями)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</w:t>
      </w:r>
    </w:p>
    <w:p w:rsidR="008F7B6E" w:rsidRPr="00106C69" w:rsidRDefault="008F7B6E" w:rsidP="00D773BD">
      <w:pPr>
        <w:pStyle w:val="Heading1"/>
        <w:numPr>
          <w:ilvl w:val="2"/>
          <w:numId w:val="19"/>
        </w:numPr>
        <w:tabs>
          <w:tab w:val="left" w:pos="1442"/>
        </w:tabs>
        <w:spacing w:before="0"/>
        <w:ind w:right="1051" w:hanging="2573"/>
        <w:jc w:val="both"/>
        <w:rPr>
          <w:lang w:val="ru-RU"/>
        </w:rPr>
      </w:pPr>
      <w:r w:rsidRPr="00106C69">
        <w:rPr>
          <w:lang w:val="ru-RU"/>
        </w:rPr>
        <w:t xml:space="preserve">Служебное общение между педагогами и другими сотрудниками МБУ </w:t>
      </w:r>
      <w:r>
        <w:rPr>
          <w:lang w:val="ru-RU"/>
        </w:rPr>
        <w:t>«Школа № 44»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643"/>
        </w:tabs>
        <w:spacing w:before="0"/>
        <w:ind w:right="47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В общении работникам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необходимо руководствоваться конституционными положениями, что человек, его права  и  свободы  являются высшей ценностью, и каждый гражданин имеет  право  на  неприкосновенность частной жизни, личную и семейную тайну, защиту чести, достоинства, своего доброго имени.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583"/>
        </w:tabs>
        <w:spacing w:before="0"/>
        <w:ind w:right="24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Взаимоотношения между педагогами основываются на принципах</w:t>
      </w:r>
      <w:r w:rsidRPr="00106C69">
        <w:rPr>
          <w:spacing w:val="-2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 xml:space="preserve">коллегиальности, партнерства и уважения. Работник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защищает не только свой авторитет, но и авторитет своих коллег. Он не принижает своих коллег в присутствии обучающихся или других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лиц.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643"/>
        </w:tabs>
        <w:spacing w:before="0"/>
        <w:ind w:right="19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В общении с участниками  образовательного  процесса,  гражданами  и  коллегами со стороны работника</w:t>
      </w:r>
      <w:r w:rsidRPr="00106C69">
        <w:rPr>
          <w:spacing w:val="-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недопустимы:</w:t>
      </w:r>
    </w:p>
    <w:p w:rsidR="008F7B6E" w:rsidRPr="00106C69" w:rsidRDefault="008F7B6E" w:rsidP="00D773BD">
      <w:pPr>
        <w:pStyle w:val="BodyText"/>
        <w:spacing w:before="0"/>
        <w:ind w:right="825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5" type="#_x0000_t75" style="position:absolute;left:0;text-align:left;margin-left:85.1pt;margin-top:.45pt;width:18.7pt;height:13.3pt;z-index:-251647488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F7B6E" w:rsidRPr="00106C69" w:rsidRDefault="008F7B6E" w:rsidP="00D773BD">
      <w:pPr>
        <w:pStyle w:val="BodyText"/>
        <w:spacing w:before="0"/>
        <w:ind w:right="825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6" type="#_x0000_t75" style="position:absolute;left:0;text-align:left;margin-left:85.1pt;margin-top:.45pt;width:18.7pt;height:13.3pt;z-index:-251646464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8F7B6E" w:rsidRPr="00106C69" w:rsidRDefault="008F7B6E" w:rsidP="00D773BD">
      <w:pPr>
        <w:pStyle w:val="BodyText"/>
        <w:spacing w:before="0"/>
        <w:ind w:right="825" w:firstLine="309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7" type="#_x0000_t75" style="position:absolute;left:0;text-align:left;margin-left:85.1pt;margin-top:.55pt;width:18.7pt;height:13.3pt;z-index:-251645440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8F7B6E" w:rsidRDefault="008F7B6E" w:rsidP="00D773BD">
      <w:pPr>
        <w:pStyle w:val="ListParagraph"/>
        <w:numPr>
          <w:ilvl w:val="1"/>
          <w:numId w:val="7"/>
        </w:numPr>
        <w:tabs>
          <w:tab w:val="left" w:pos="583"/>
        </w:tabs>
        <w:spacing w:before="0"/>
        <w:ind w:right="175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Работники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 xml:space="preserve">, в том числе педагогические, должны способствовать установлению  </w:t>
      </w:r>
      <w:r>
        <w:rPr>
          <w:sz w:val="24"/>
          <w:szCs w:val="24"/>
        </w:rPr>
        <w:t>в  коллективе  деловых  взаимоотношений  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конструктивного</w:t>
      </w:r>
    </w:p>
    <w:p w:rsidR="008F7B6E" w:rsidRPr="00106C69" w:rsidRDefault="008F7B6E" w:rsidP="00D773BD">
      <w:pPr>
        <w:pStyle w:val="BodyText"/>
        <w:spacing w:before="0"/>
        <w:ind w:right="597"/>
        <w:jc w:val="both"/>
        <w:rPr>
          <w:lang w:val="ru-RU"/>
        </w:rPr>
      </w:pPr>
      <w:r w:rsidRPr="00106C69">
        <w:rPr>
          <w:lang w:val="ru-RU"/>
        </w:rPr>
        <w:t>сотрудничества друг с другом, должны быть вежливыми, доброжелательными, корректными, внимательными и проявлять толерантность в общении с обучающимися,</w:t>
      </w:r>
    </w:p>
    <w:p w:rsidR="008F7B6E" w:rsidRPr="00106C69" w:rsidRDefault="008F7B6E" w:rsidP="00D773BD">
      <w:pPr>
        <w:pStyle w:val="BodyText"/>
        <w:spacing w:before="0"/>
        <w:ind w:right="597"/>
        <w:jc w:val="both"/>
        <w:rPr>
          <w:lang w:val="ru-RU"/>
        </w:rPr>
      </w:pPr>
      <w:r w:rsidRPr="00106C69">
        <w:rPr>
          <w:lang w:val="ru-RU"/>
        </w:rPr>
        <w:t>родителями (законными представителями), общественностью и коллегами.</w:t>
      </w:r>
    </w:p>
    <w:p w:rsidR="008F7B6E" w:rsidRDefault="008F7B6E" w:rsidP="00D773BD">
      <w:pPr>
        <w:pStyle w:val="ListParagraph"/>
        <w:numPr>
          <w:ilvl w:val="1"/>
          <w:numId w:val="7"/>
        </w:numPr>
        <w:tabs>
          <w:tab w:val="left" w:pos="643"/>
        </w:tabs>
        <w:spacing w:before="0"/>
        <w:ind w:right="151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>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</w:t>
      </w:r>
      <w:r w:rsidRPr="00106C69">
        <w:rPr>
          <w:spacing w:val="-2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 xml:space="preserve">как неуважение (пренебрежения) к коллеге. </w:t>
      </w:r>
      <w:r>
        <w:rPr>
          <w:sz w:val="24"/>
          <w:szCs w:val="24"/>
        </w:rPr>
        <w:t>Пренебрежительное отношение</w:t>
      </w:r>
      <w:r>
        <w:rPr>
          <w:spacing w:val="-26"/>
          <w:sz w:val="24"/>
          <w:szCs w:val="24"/>
        </w:rPr>
        <w:t xml:space="preserve"> </w:t>
      </w:r>
      <w:r>
        <w:rPr>
          <w:sz w:val="24"/>
          <w:szCs w:val="24"/>
        </w:rPr>
        <w:t>недопустимо.</w:t>
      </w:r>
    </w:p>
    <w:p w:rsidR="008F7B6E" w:rsidRDefault="008F7B6E" w:rsidP="00D773BD">
      <w:pPr>
        <w:pStyle w:val="ListParagraph"/>
        <w:numPr>
          <w:ilvl w:val="1"/>
          <w:numId w:val="7"/>
        </w:numPr>
        <w:tabs>
          <w:tab w:val="left" w:pos="643"/>
        </w:tabs>
        <w:spacing w:before="0"/>
        <w:ind w:right="280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Работники должны стремиться к взаимодействию друг с другом, оказывать взаимопомощь, уважать интересы друг друга и администрации. </w:t>
      </w:r>
      <w:r>
        <w:rPr>
          <w:sz w:val="24"/>
          <w:szCs w:val="24"/>
        </w:rPr>
        <w:t>Работников объединяют взаимовыручка, поддержка, открытость 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доверие.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643"/>
        </w:tabs>
        <w:spacing w:before="0"/>
        <w:ind w:right="756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Педагогические работники стараются избегать конкуренции, мешающей их партнерству при выполнении общего</w:t>
      </w:r>
      <w:r w:rsidRPr="00106C69">
        <w:rPr>
          <w:spacing w:val="-1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дела.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583"/>
        </w:tabs>
        <w:spacing w:before="0"/>
        <w:ind w:right="34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Педагоги не прикрывают ошибки и проступки друг друга. Если же подобное станет известно Комиссии по этике,  то  она  имеет  право  начать  расследование  по выявлению прикрытых ошибок, проступков и</w:t>
      </w:r>
      <w:r w:rsidRPr="00106C69">
        <w:rPr>
          <w:spacing w:val="-1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т.д.</w:t>
      </w:r>
    </w:p>
    <w:p w:rsidR="008F7B6E" w:rsidRDefault="008F7B6E" w:rsidP="00D773BD">
      <w:pPr>
        <w:pStyle w:val="ListParagraph"/>
        <w:numPr>
          <w:ilvl w:val="1"/>
          <w:numId w:val="7"/>
        </w:numPr>
        <w:tabs>
          <w:tab w:val="left" w:pos="643"/>
        </w:tabs>
        <w:spacing w:before="0"/>
        <w:ind w:right="113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Работники имеют право открыто выражать свое мнение по поводу работы своих коллег. Критика должна высказываться между педагогами с глазу на глаз, а не за глаза.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 в случаях выявления преступной 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объективной, обоснованной, конструктивной, тактичной, необидной, доброжелательной. Преследование педагога за критику строго запрещено. Важнейшие проблемы и решения в педагогической жизни обсуждаются и принимаются в открытых педагогических дискуссиях. </w:t>
      </w:r>
      <w:r>
        <w:rPr>
          <w:sz w:val="24"/>
          <w:szCs w:val="24"/>
        </w:rPr>
        <w:t xml:space="preserve">В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>
        <w:rPr>
          <w:sz w:val="24"/>
          <w:szCs w:val="24"/>
        </w:rPr>
        <w:t>не должно быть места сплетням.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63"/>
        </w:tabs>
        <w:spacing w:before="0"/>
        <w:ind w:right="21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Работники должны избегать необоснованных и скандальных конфликтов во взаимоотношениях, в случае возникновения разногласий стремиться к их конструктивному решению. Сотрудники при возникших конфликтах не имеют права обсуждать рабочие моменты и переходить на личности с указанием должностных полномочий, обсуждать жизнь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за пределами школы, в том числе и в социальных сетях</w:t>
      </w:r>
      <w:r w:rsidRPr="00106C69">
        <w:rPr>
          <w:spacing w:val="-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Интернет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63"/>
        </w:tabs>
        <w:spacing w:before="0"/>
        <w:ind w:right="11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Если работники не могут прийти к общему решению (согласию) в возникшей ситуации, то одна из сторон имеет право направить в Комиссию по этике просьбу помочь разобрать данную ситуацию. Комиссия сама принимает решение о необходимости информирования о ситуации директора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 Комиссия имеет право вызвать  на  свое  заседание  «нарушителя»  (педагога,  другого  работника, обучающегося, родителя (законного представителя)), уличенного в этом противоправном действии и привлечь его к</w:t>
      </w:r>
      <w:r w:rsidRPr="00106C69">
        <w:rPr>
          <w:spacing w:val="5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ответственности.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03"/>
        </w:tabs>
        <w:spacing w:before="0"/>
        <w:ind w:right="17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Администрация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не может требовать или собирать информацию о личной жизни работников, не связанной с выполнением им своих трудовых обязанностей.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63"/>
        </w:tabs>
        <w:spacing w:before="0"/>
        <w:ind w:right="804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Работник не вправе разглашать полученную информацию о деятельности других</w:t>
      </w:r>
    </w:p>
    <w:p w:rsidR="008F7B6E" w:rsidRPr="00106C69" w:rsidRDefault="008F7B6E" w:rsidP="00D773BD">
      <w:pPr>
        <w:pStyle w:val="BodyText"/>
        <w:spacing w:before="0"/>
        <w:ind w:right="597"/>
        <w:jc w:val="both"/>
        <w:rPr>
          <w:lang w:val="ru-RU"/>
        </w:rPr>
      </w:pPr>
      <w:r w:rsidRPr="00106C69">
        <w:rPr>
          <w:lang w:val="ru-RU"/>
        </w:rPr>
        <w:t>работников, если это не противоречит действующему законодательству.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63"/>
        </w:tabs>
        <w:spacing w:before="0"/>
        <w:ind w:left="762" w:hanging="66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Допустимо  и  приветствуются  положительные  отзывы,  комментарии  и</w:t>
      </w:r>
      <w:r w:rsidRPr="00106C69">
        <w:rPr>
          <w:spacing w:val="4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реклама</w:t>
      </w:r>
    </w:p>
    <w:p w:rsidR="008F7B6E" w:rsidRPr="00106C69" w:rsidRDefault="008F7B6E" w:rsidP="00D773BD">
      <w:pPr>
        <w:pStyle w:val="BodyText"/>
        <w:spacing w:before="0"/>
        <w:ind w:right="334"/>
        <w:jc w:val="both"/>
        <w:rPr>
          <w:lang w:val="ru-RU"/>
        </w:rPr>
      </w:pPr>
      <w:r w:rsidRPr="00106C69">
        <w:rPr>
          <w:lang w:val="ru-RU"/>
        </w:rPr>
        <w:t xml:space="preserve">педагогов о  МБУ </w:t>
      </w:r>
      <w:r>
        <w:rPr>
          <w:lang w:val="ru-RU"/>
        </w:rPr>
        <w:t xml:space="preserve">«Школа № 44» </w:t>
      </w:r>
      <w:r w:rsidRPr="00106C69">
        <w:rPr>
          <w:lang w:val="ru-RU"/>
        </w:rPr>
        <w:t xml:space="preserve">за  пределами  учебного  заведения,  при  выступлении на научно-практических конференциях, научных заседаниях, мастер-классах, который педагог вправе проводить, участвовать за пределами МБУ </w:t>
      </w:r>
      <w:r>
        <w:rPr>
          <w:lang w:val="ru-RU"/>
        </w:rPr>
        <w:t>«Школа № 44».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62"/>
        </w:tabs>
        <w:spacing w:before="0"/>
        <w:ind w:right="64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Работники имеют право на поощрение от администрации. Личные заслуги работников не должны оставаться в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стороне.</w:t>
      </w:r>
    </w:p>
    <w:p w:rsidR="008F7B6E" w:rsidRDefault="008F7B6E" w:rsidP="00D773BD">
      <w:pPr>
        <w:pStyle w:val="ListParagraph"/>
        <w:numPr>
          <w:ilvl w:val="1"/>
          <w:numId w:val="7"/>
        </w:numPr>
        <w:tabs>
          <w:tab w:val="left" w:pos="763"/>
        </w:tabs>
        <w:spacing w:before="0"/>
        <w:ind w:right="102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Работники имеют право получать от администрации информацию, имеющую значение для работы. Администрация не имеет права скрывать информацию, которая может повлиять на работу сотрудников и качество его труда. </w:t>
      </w:r>
      <w:r>
        <w:rPr>
          <w:sz w:val="24"/>
          <w:szCs w:val="24"/>
        </w:rPr>
        <w:t>Инициатива</w:t>
      </w:r>
      <w:r>
        <w:rPr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приветствуется.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03"/>
        </w:tabs>
        <w:spacing w:before="0"/>
        <w:ind w:right="12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Педагогические работники в процессе учебно-воспитательной деятельности должны активно сотрудничать с психологами, врачами, родителями (законными представителями) для развития личности и сохранения психического, психологического и физического здоровья</w:t>
      </w:r>
      <w:r w:rsidRPr="00106C69">
        <w:rPr>
          <w:spacing w:val="-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обучающихся.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03"/>
        </w:tabs>
        <w:spacing w:before="0"/>
        <w:ind w:right="330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За нарушения служебной дисциплины на работников налагаются следующие</w:t>
      </w:r>
      <w:r w:rsidRPr="00106C69">
        <w:rPr>
          <w:spacing w:val="-31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виды взысканий: замечание, выговор, лишение материального поощрения, увольнение с работы.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63"/>
        </w:tabs>
        <w:spacing w:before="0"/>
        <w:ind w:right="111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Поощрения и дисциплинарные взыскания могут применяться только в пределах</w:t>
      </w:r>
    </w:p>
    <w:p w:rsidR="008F7B6E" w:rsidRPr="00106C69" w:rsidRDefault="008F7B6E" w:rsidP="00D773BD">
      <w:pPr>
        <w:pStyle w:val="BodyText"/>
        <w:spacing w:before="0"/>
        <w:ind w:right="597"/>
        <w:jc w:val="both"/>
        <w:rPr>
          <w:lang w:val="ru-RU"/>
        </w:rPr>
      </w:pPr>
      <w:r w:rsidRPr="00106C69">
        <w:rPr>
          <w:lang w:val="ru-RU"/>
        </w:rPr>
        <w:t>действующего законодательства исходя из работы и соображений безопасности и с учетом мнения коллектива.</w:t>
      </w:r>
    </w:p>
    <w:p w:rsidR="008F7B6E" w:rsidRPr="00106C69" w:rsidRDefault="008F7B6E" w:rsidP="00D773BD">
      <w:pPr>
        <w:pStyle w:val="ListParagraph"/>
        <w:numPr>
          <w:ilvl w:val="1"/>
          <w:numId w:val="7"/>
        </w:numPr>
        <w:tabs>
          <w:tab w:val="left" w:pos="703"/>
        </w:tabs>
        <w:spacing w:before="0"/>
        <w:ind w:right="17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Систематическое нарушение учебной и служебной дисциплины и мер безопасности может стать основанием для увольнения, понижения в должности, наложения иного взыскания, о  чем  работника  следует  предупредить  при  приеме  на  работу  и  записать в  контракте (трудовом</w:t>
      </w:r>
      <w:r w:rsidRPr="00106C69">
        <w:rPr>
          <w:spacing w:val="-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договоре.)</w:t>
      </w:r>
    </w:p>
    <w:p w:rsidR="008F7B6E" w:rsidRPr="00106C69" w:rsidRDefault="008F7B6E" w:rsidP="00D773BD">
      <w:pPr>
        <w:pStyle w:val="Heading1"/>
        <w:numPr>
          <w:ilvl w:val="2"/>
          <w:numId w:val="19"/>
        </w:numPr>
        <w:tabs>
          <w:tab w:val="left" w:pos="1883"/>
        </w:tabs>
        <w:spacing w:before="0"/>
        <w:ind w:left="1882"/>
        <w:jc w:val="both"/>
        <w:rPr>
          <w:lang w:val="ru-RU"/>
        </w:rPr>
      </w:pPr>
      <w:r w:rsidRPr="00106C69">
        <w:rPr>
          <w:lang w:val="ru-RU"/>
        </w:rPr>
        <w:t>Взаимоотношения педагога с обществом и</w:t>
      </w:r>
      <w:r w:rsidRPr="00106C69">
        <w:rPr>
          <w:spacing w:val="-12"/>
          <w:lang w:val="ru-RU"/>
        </w:rPr>
        <w:t xml:space="preserve"> </w:t>
      </w:r>
      <w:r w:rsidRPr="00106C69">
        <w:rPr>
          <w:lang w:val="ru-RU"/>
        </w:rPr>
        <w:t>государством</w:t>
      </w:r>
    </w:p>
    <w:p w:rsidR="008F7B6E" w:rsidRPr="00106C69" w:rsidRDefault="008F7B6E" w:rsidP="00D773BD">
      <w:pPr>
        <w:pStyle w:val="ListParagraph"/>
        <w:numPr>
          <w:ilvl w:val="1"/>
          <w:numId w:val="6"/>
        </w:numPr>
        <w:tabs>
          <w:tab w:val="left" w:pos="583"/>
        </w:tabs>
        <w:spacing w:before="0"/>
        <w:ind w:right="37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является не только учителем, тренером и воспитателем обучающихся, но и общественным просветителем, хранителем культурных ценностей, порядочным образованным человеком, носителем</w:t>
      </w:r>
      <w:r w:rsidRPr="00106C69">
        <w:rPr>
          <w:spacing w:val="-1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государственности.</w:t>
      </w:r>
    </w:p>
    <w:p w:rsidR="008F7B6E" w:rsidRPr="00106C69" w:rsidRDefault="008F7B6E" w:rsidP="00D773BD">
      <w:pPr>
        <w:pStyle w:val="ListParagraph"/>
        <w:numPr>
          <w:ilvl w:val="1"/>
          <w:numId w:val="6"/>
        </w:numPr>
        <w:tabs>
          <w:tab w:val="left" w:pos="643"/>
        </w:tabs>
        <w:spacing w:before="0"/>
        <w:ind w:right="9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старается внести свой вклад в корректное взаимодействие всех групп сообщества, в развитие гражданского 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решения.</w:t>
      </w:r>
    </w:p>
    <w:p w:rsidR="008F7B6E" w:rsidRPr="00106C69" w:rsidRDefault="008F7B6E" w:rsidP="00D773BD">
      <w:pPr>
        <w:pStyle w:val="ListParagraph"/>
        <w:numPr>
          <w:ilvl w:val="1"/>
          <w:numId w:val="6"/>
        </w:numPr>
        <w:tabs>
          <w:tab w:val="left" w:pos="583"/>
        </w:tabs>
        <w:spacing w:before="0"/>
        <w:ind w:left="582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понимает и исполняет свой гражданский долг и социальную</w:t>
      </w:r>
      <w:r w:rsidRPr="00106C69">
        <w:rPr>
          <w:spacing w:val="-2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роль.</w:t>
      </w:r>
    </w:p>
    <w:p w:rsidR="008F7B6E" w:rsidRDefault="008F7B6E" w:rsidP="00D773BD">
      <w:pPr>
        <w:pStyle w:val="Heading1"/>
        <w:numPr>
          <w:ilvl w:val="2"/>
          <w:numId w:val="19"/>
        </w:numPr>
        <w:tabs>
          <w:tab w:val="left" w:pos="2234"/>
        </w:tabs>
        <w:spacing w:before="0"/>
        <w:ind w:left="2233"/>
        <w:jc w:val="both"/>
      </w:pPr>
      <w:r>
        <w:t>Взаимоотношения работников с</w:t>
      </w:r>
      <w:r>
        <w:rPr>
          <w:spacing w:val="-13"/>
        </w:rPr>
        <w:t xml:space="preserve"> </w:t>
      </w:r>
      <w:r>
        <w:t>администрацией.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643"/>
        </w:tabs>
        <w:spacing w:before="0"/>
        <w:ind w:right="136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В МБУ </w:t>
      </w:r>
      <w:r>
        <w:rPr>
          <w:sz w:val="24"/>
          <w:szCs w:val="24"/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соблюдается культура  общения,  выражающаяся  во взаимном уважении, доброжелательности и умении находить общий язык. Ответственность за поддержание такой атмосферы несет директор школы и Комиссия по этике.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583"/>
        </w:tabs>
        <w:spacing w:before="0"/>
        <w:ind w:right="149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Администрация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терпимо относится к разнообразию политических,</w:t>
      </w:r>
    </w:p>
    <w:p w:rsidR="008F7B6E" w:rsidRPr="00106C69" w:rsidRDefault="008F7B6E" w:rsidP="00D773BD">
      <w:pPr>
        <w:pStyle w:val="BodyText"/>
        <w:spacing w:before="0"/>
        <w:ind w:right="118"/>
        <w:jc w:val="both"/>
        <w:rPr>
          <w:lang w:val="ru-RU"/>
        </w:rPr>
      </w:pPr>
      <w:r w:rsidRPr="00106C69">
        <w:rPr>
          <w:lang w:val="ru-RU"/>
        </w:rPr>
        <w:t>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 категории  и  обязанности  не  должны  препятствовать равноправному  выражению всеми педагогами своего мнения и защите своих убеждений.</w:t>
      </w:r>
    </w:p>
    <w:p w:rsidR="008F7B6E" w:rsidRDefault="008F7B6E" w:rsidP="00D773BD">
      <w:pPr>
        <w:pStyle w:val="ListParagraph"/>
        <w:numPr>
          <w:ilvl w:val="1"/>
          <w:numId w:val="5"/>
        </w:numPr>
        <w:tabs>
          <w:tab w:val="left" w:pos="643"/>
        </w:tabs>
        <w:spacing w:before="0"/>
        <w:ind w:right="532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Администрация не может дискриминировать, игнорировать или преследовать работников за их убеждения или на основании личных симпатий или антипатий. </w:t>
      </w:r>
      <w:r>
        <w:rPr>
          <w:sz w:val="24"/>
          <w:szCs w:val="24"/>
        </w:rPr>
        <w:t>Отношения  администрации  с  каждым  из  работников  основываются  на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принципе</w:t>
      </w:r>
    </w:p>
    <w:p w:rsidR="008F7B6E" w:rsidRDefault="008F7B6E" w:rsidP="00D773BD">
      <w:pPr>
        <w:pStyle w:val="BodyText"/>
        <w:spacing w:before="0"/>
        <w:ind w:right="1396"/>
        <w:jc w:val="both"/>
      </w:pPr>
      <w:r>
        <w:t>равноправия.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643"/>
        </w:tabs>
        <w:spacing w:before="0"/>
        <w:ind w:right="15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Администрация не может требовать или собирать информацию о личной жизни работника, не связанную с выполнением им своих трудовых</w:t>
      </w:r>
      <w:r w:rsidRPr="00106C69">
        <w:rPr>
          <w:spacing w:val="-2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обязанностей.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643"/>
        </w:tabs>
        <w:spacing w:before="0"/>
        <w:ind w:right="1144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Администрация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делает все возможное для полного раскрытия</w:t>
      </w:r>
    </w:p>
    <w:p w:rsidR="008F7B6E" w:rsidRPr="00106C69" w:rsidRDefault="008F7B6E" w:rsidP="00D773BD">
      <w:pPr>
        <w:pStyle w:val="BodyText"/>
        <w:spacing w:before="0"/>
        <w:ind w:right="110"/>
        <w:jc w:val="both"/>
        <w:rPr>
          <w:lang w:val="ru-RU"/>
        </w:rPr>
      </w:pPr>
      <w:r w:rsidRPr="00106C69">
        <w:rPr>
          <w:lang w:val="ru-RU"/>
        </w:rPr>
        <w:t>способностей и умений работника как основного субъекта производственной деятельности, базируется на принципах свободы слова и убеждений, терпимости, демократичности и справедливости.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583"/>
        </w:tabs>
        <w:spacing w:before="0"/>
        <w:ind w:right="21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Оценки и решения директора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должны быть беспристрастными и основываться на фактах и реальных заслугах</w:t>
      </w:r>
      <w:r w:rsidRPr="00106C69">
        <w:rPr>
          <w:spacing w:val="-14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работников.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643"/>
        </w:tabs>
        <w:spacing w:before="0"/>
        <w:ind w:right="10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Работники имеют право получать от администрации информацию, имеющую значение для работы.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на основе принципов открытости и общего</w:t>
      </w:r>
      <w:r w:rsidRPr="00106C69">
        <w:rPr>
          <w:spacing w:val="-1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участия.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643"/>
        </w:tabs>
        <w:spacing w:before="0"/>
        <w:ind w:right="96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Интриги, непреодолимые конфликты, вредительство коллегам и раскол в педагогическом сообществе недопустимы, так как мешают выполнять свои непосредственные</w:t>
      </w:r>
      <w:r w:rsidRPr="00106C69">
        <w:rPr>
          <w:spacing w:val="-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функции.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583"/>
        </w:tabs>
        <w:spacing w:before="0"/>
        <w:ind w:right="17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Если затянувшиеся конфликты не могу быть пресечены, то Комиссия по этике имеет право созыва «экстренного педсовета», на котором разбирается данная ситуация и выносится на открытое голосование вопрос рекомендации директору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 xml:space="preserve">об отстранении учителя, классного руководителя, воспитателя, сотрудника от занимаемой должности. За директором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, как работодателем, остается окончательное право в принятии решения при разрешении возникшего конфликта, но Комиссия по</w:t>
      </w:r>
      <w:r w:rsidRPr="00106C69">
        <w:rPr>
          <w:spacing w:val="-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этике</w:t>
      </w:r>
    </w:p>
    <w:p w:rsidR="008F7B6E" w:rsidRPr="00106C69" w:rsidRDefault="008F7B6E" w:rsidP="00D773BD">
      <w:pPr>
        <w:pStyle w:val="BodyText"/>
        <w:spacing w:before="0"/>
        <w:ind w:right="110"/>
        <w:jc w:val="both"/>
        <w:rPr>
          <w:lang w:val="ru-RU"/>
        </w:rPr>
      </w:pPr>
      <w:r w:rsidRPr="00106C69">
        <w:rPr>
          <w:lang w:val="ru-RU"/>
        </w:rPr>
        <w:t>может рекомендовать (аргументировано, на основании полученных доказательств) директору принять какое-либо решение, которое было принято коллегиально членами Комиссии. Директор, руководствуясь законодательством РФ, вне зависимости от решения и рекомендации Комиссии, имеет право наложить вето.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703"/>
        </w:tabs>
        <w:spacing w:before="0"/>
        <w:ind w:right="644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Работники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Если же  иное  не получается  по  каким-либо  причинам, то конфликт разбирается Комиссией по</w:t>
      </w:r>
      <w:r w:rsidRPr="00106C69">
        <w:rPr>
          <w:spacing w:val="-2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этике.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763"/>
        </w:tabs>
        <w:spacing w:before="0"/>
        <w:ind w:right="54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В случае выявления преступной деятельности педагога(ов) и ответственных сотрудников администрации, а также грубых нарушений профессиональной этики директор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должен принять решение единолично или при необходимости</w:t>
      </w:r>
    </w:p>
    <w:p w:rsidR="008F7B6E" w:rsidRPr="00106C69" w:rsidRDefault="008F7B6E" w:rsidP="00D773BD">
      <w:pPr>
        <w:pStyle w:val="BodyText"/>
        <w:spacing w:before="0"/>
        <w:ind w:right="110"/>
        <w:jc w:val="both"/>
        <w:rPr>
          <w:lang w:val="ru-RU"/>
        </w:rPr>
      </w:pPr>
      <w:r w:rsidRPr="00106C69">
        <w:rPr>
          <w:lang w:val="ru-RU"/>
        </w:rPr>
        <w:t>привлечь Комиссию по этике для принятия кардинального решения (действий) по отношению к нарушителям.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763"/>
        </w:tabs>
        <w:spacing w:before="0"/>
        <w:ind w:right="898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Педагог и директор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объективен и бескорыстен. Их служебные решения не подчиняются собственным интересам, а также личным интересам  членов  семьи, родственников и</w:t>
      </w:r>
      <w:r w:rsidRPr="00106C69">
        <w:rPr>
          <w:spacing w:val="-1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друзей.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763"/>
        </w:tabs>
        <w:spacing w:before="0"/>
        <w:ind w:right="180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Если педагог является членом совета, комиссии или иной рабочей группы, обязанной принимать решения,  в  которых  он  лично заинтересован,  и  в  связи  с 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</w:t>
      </w:r>
      <w:r w:rsidRPr="00106C69">
        <w:rPr>
          <w:spacing w:val="-2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решения.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763"/>
        </w:tabs>
        <w:spacing w:before="0"/>
        <w:ind w:right="156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Педагог не  может  представлять 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в  судебном  споре 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 или  ином  исходе  дела.  О  своей  заинтересованности он  должен сообщить  администрации и лицам, рассматривающим данное</w:t>
      </w:r>
      <w:r w:rsidRPr="00106C69">
        <w:rPr>
          <w:spacing w:val="-2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дело.</w:t>
      </w:r>
    </w:p>
    <w:p w:rsidR="008F7B6E" w:rsidRPr="00106C69" w:rsidRDefault="008F7B6E" w:rsidP="00D773BD">
      <w:pPr>
        <w:pStyle w:val="ListParagraph"/>
        <w:numPr>
          <w:ilvl w:val="1"/>
          <w:numId w:val="5"/>
        </w:numPr>
        <w:tabs>
          <w:tab w:val="left" w:pos="763"/>
        </w:tabs>
        <w:spacing w:before="0"/>
        <w:ind w:right="98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Директор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должен сохранять беспристрастность при подборе  на  работу нового сотрудника или повышении сотрудника в</w:t>
      </w:r>
      <w:r w:rsidRPr="00106C69">
        <w:rPr>
          <w:spacing w:val="-21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должности.</w:t>
      </w:r>
    </w:p>
    <w:p w:rsidR="008F7B6E" w:rsidRDefault="008F7B6E" w:rsidP="0042375C">
      <w:pPr>
        <w:pStyle w:val="Heading1"/>
        <w:numPr>
          <w:ilvl w:val="2"/>
          <w:numId w:val="19"/>
        </w:numPr>
        <w:tabs>
          <w:tab w:val="left" w:pos="1706"/>
        </w:tabs>
        <w:spacing w:before="0"/>
        <w:ind w:left="1705"/>
        <w:jc w:val="center"/>
      </w:pPr>
      <w:r>
        <w:t>Требования к антикоррупционному поведению</w:t>
      </w:r>
      <w:r>
        <w:rPr>
          <w:spacing w:val="-24"/>
        </w:rPr>
        <w:t xml:space="preserve"> </w:t>
      </w:r>
      <w:r>
        <w:t>работников</w:t>
      </w:r>
    </w:p>
    <w:p w:rsidR="008F7B6E" w:rsidRPr="00106C69" w:rsidRDefault="008F7B6E" w:rsidP="0042375C">
      <w:pPr>
        <w:pStyle w:val="ListParagraph"/>
        <w:numPr>
          <w:ilvl w:val="1"/>
          <w:numId w:val="4"/>
        </w:numPr>
        <w:tabs>
          <w:tab w:val="left" w:pos="583"/>
        </w:tabs>
        <w:spacing w:before="0"/>
        <w:ind w:firstLine="0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Работники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строго соблюдают законодательство</w:t>
      </w:r>
      <w:r w:rsidRPr="00106C69">
        <w:rPr>
          <w:spacing w:val="-1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РФ.</w:t>
      </w:r>
    </w:p>
    <w:p w:rsidR="008F7B6E" w:rsidRPr="00106C69" w:rsidRDefault="008F7B6E" w:rsidP="00D773BD">
      <w:pPr>
        <w:pStyle w:val="ListParagraph"/>
        <w:numPr>
          <w:ilvl w:val="1"/>
          <w:numId w:val="4"/>
        </w:numPr>
        <w:tabs>
          <w:tab w:val="left" w:pos="583"/>
        </w:tabs>
        <w:spacing w:before="0"/>
        <w:ind w:right="15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Работникам запрещается получать в связи с исполнением должностных обязанностей вознаграждения  от  физических  и  юридических  лиц  (денежное  вознаграждение, ссуды, услуги, оплату развлечений, отдыха, транспортных расходов и иные вознаграждения).</w:t>
      </w:r>
    </w:p>
    <w:p w:rsidR="008F7B6E" w:rsidRPr="00106C69" w:rsidRDefault="008F7B6E" w:rsidP="00D773BD">
      <w:pPr>
        <w:pStyle w:val="ListParagraph"/>
        <w:numPr>
          <w:ilvl w:val="1"/>
          <w:numId w:val="4"/>
        </w:numPr>
        <w:tabs>
          <w:tab w:val="left" w:pos="583"/>
        </w:tabs>
        <w:spacing w:before="0"/>
        <w:ind w:left="582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С профессиональной этикой педагога не сочетаются ни получение  взятки, ни ее</w:t>
      </w:r>
      <w:r w:rsidRPr="00106C69">
        <w:rPr>
          <w:spacing w:val="-3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дача.</w:t>
      </w:r>
    </w:p>
    <w:p w:rsidR="008F7B6E" w:rsidRDefault="008F7B6E" w:rsidP="00D773BD">
      <w:pPr>
        <w:pStyle w:val="ListParagraph"/>
        <w:numPr>
          <w:ilvl w:val="1"/>
          <w:numId w:val="4"/>
        </w:numPr>
        <w:tabs>
          <w:tab w:val="left" w:pos="643"/>
        </w:tabs>
        <w:spacing w:before="0"/>
        <w:ind w:right="220" w:firstLine="0"/>
        <w:jc w:val="both"/>
        <w:rPr>
          <w:sz w:val="24"/>
          <w:szCs w:val="24"/>
        </w:rPr>
      </w:pPr>
      <w:r w:rsidRPr="00106C69">
        <w:rPr>
          <w:sz w:val="24"/>
          <w:szCs w:val="24"/>
          <w:lang w:val="ru-RU"/>
        </w:rPr>
        <w:t xml:space="preserve">В некоторых случаях, видя уважение со стороны обучающихся, их родителей (законных представителей) и их желание выразить ему свою благодарность, педагог может принять от них подарки. </w:t>
      </w:r>
      <w:r>
        <w:rPr>
          <w:sz w:val="24"/>
          <w:szCs w:val="24"/>
        </w:rPr>
        <w:t>Педагог может принимать лишь те подарки,</w:t>
      </w:r>
      <w:r>
        <w:rPr>
          <w:spacing w:val="-22"/>
          <w:sz w:val="24"/>
          <w:szCs w:val="24"/>
        </w:rPr>
        <w:t xml:space="preserve"> </w:t>
      </w:r>
      <w:r>
        <w:rPr>
          <w:sz w:val="24"/>
          <w:szCs w:val="24"/>
        </w:rPr>
        <w:t>которые:</w:t>
      </w:r>
    </w:p>
    <w:p w:rsidR="008F7B6E" w:rsidRDefault="008F7B6E" w:rsidP="00D773BD">
      <w:pPr>
        <w:pStyle w:val="BodyText"/>
        <w:spacing w:before="0"/>
        <w:ind w:left="409" w:right="597"/>
        <w:jc w:val="both"/>
      </w:pPr>
      <w:r>
        <w:rPr>
          <w:noProof/>
          <w:lang w:val="ru-RU" w:eastAsia="ru-RU"/>
        </w:rPr>
        <w:pict>
          <v:group id="_x0000_s1088" style="position:absolute;left:0;text-align:left;margin-left:85.1pt;margin-top:.55pt;width:18.75pt;height:45pt;z-index:-251635200;mso-position-horizontal-relative:page" coordorigin="1702,11" coordsize="375,900">
            <v:shape id="_x0000_s1089" type="#_x0000_t75" style="position:absolute;left:1702;top:11;width:374;height:266">
              <v:imagedata r:id="rId7" o:title=""/>
            </v:shape>
            <v:shape id="_x0000_s1090" type="#_x0000_t75" style="position:absolute;left:1702;top:328;width:374;height:266">
              <v:imagedata r:id="rId7" o:title=""/>
            </v:shape>
            <v:shape id="_x0000_s1091" type="#_x0000_t75" style="position:absolute;left:1702;top:645;width:374;height:266">
              <v:imagedata r:id="rId7" o:title=""/>
            </v:shape>
            <w10:wrap anchorx="page"/>
          </v:group>
        </w:pict>
      </w:r>
      <w:r>
        <w:t>преподносятся совершенно добровольно;</w:t>
      </w:r>
    </w:p>
    <w:p w:rsidR="008F7B6E" w:rsidRPr="00106C69" w:rsidRDefault="008F7B6E" w:rsidP="00D773BD">
      <w:pPr>
        <w:pStyle w:val="BodyText"/>
        <w:spacing w:before="0"/>
        <w:ind w:left="409" w:right="597"/>
        <w:jc w:val="both"/>
        <w:rPr>
          <w:lang w:val="ru-RU"/>
        </w:rPr>
      </w:pPr>
      <w:r w:rsidRPr="00106C69">
        <w:rPr>
          <w:lang w:val="ru-RU"/>
        </w:rPr>
        <w:t>не имеют и не могут иметь своей целью подкуп педагога;</w:t>
      </w:r>
    </w:p>
    <w:p w:rsidR="008F7B6E" w:rsidRPr="00106C69" w:rsidRDefault="008F7B6E" w:rsidP="00D773BD">
      <w:pPr>
        <w:pStyle w:val="BodyText"/>
        <w:spacing w:before="0"/>
        <w:ind w:right="597" w:firstLine="307"/>
        <w:jc w:val="both"/>
        <w:rPr>
          <w:lang w:val="ru-RU"/>
        </w:rPr>
      </w:pPr>
      <w:r w:rsidRPr="00106C69">
        <w:rPr>
          <w:lang w:val="ru-RU"/>
        </w:rPr>
        <w:t>достаточно скромны, т. е. это вещи, сделанные руками самих учеников или их родителей, созданные ими произведения, цветы, сладости, сувениры или другие недорогие вещи.</w:t>
      </w:r>
    </w:p>
    <w:p w:rsidR="008F7B6E" w:rsidRPr="00106C69" w:rsidRDefault="008F7B6E" w:rsidP="00D773BD">
      <w:pPr>
        <w:pStyle w:val="ListParagraph"/>
        <w:numPr>
          <w:ilvl w:val="1"/>
          <w:numId w:val="4"/>
        </w:numPr>
        <w:tabs>
          <w:tab w:val="left" w:pos="643"/>
        </w:tabs>
        <w:spacing w:before="0"/>
        <w:ind w:right="79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Педагог не делает намеков, не выражает пожеланий, не договаривается с другими педагогами, чтобы они организовали обучающихся или их родителей (законных представителей) для вручения таких подарков или подготовки</w:t>
      </w:r>
      <w:r w:rsidRPr="00106C69">
        <w:rPr>
          <w:spacing w:val="-2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угощения.</w:t>
      </w:r>
    </w:p>
    <w:p w:rsidR="008F7B6E" w:rsidRPr="00106C69" w:rsidRDefault="008F7B6E" w:rsidP="00D773BD">
      <w:pPr>
        <w:pStyle w:val="ListParagraph"/>
        <w:numPr>
          <w:ilvl w:val="1"/>
          <w:numId w:val="4"/>
        </w:numPr>
        <w:tabs>
          <w:tab w:val="left" w:pos="583"/>
        </w:tabs>
        <w:spacing w:before="0"/>
        <w:ind w:right="144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Директор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 xml:space="preserve">или педагог могут принять от родителей обучающихся любую бескорыстную помощь, предназначенную для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 О предоставлении  такой  помощи  необходимо  поставить  в  известность  общественность и выразить публично от ее лица</w:t>
      </w:r>
      <w:r w:rsidRPr="00106C69">
        <w:rPr>
          <w:spacing w:val="-1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благодарность.</w:t>
      </w:r>
    </w:p>
    <w:p w:rsidR="008F7B6E" w:rsidRPr="00106C69" w:rsidRDefault="008F7B6E" w:rsidP="00D773BD">
      <w:pPr>
        <w:pStyle w:val="BodyText"/>
        <w:spacing w:before="0"/>
        <w:ind w:right="334"/>
        <w:jc w:val="both"/>
        <w:rPr>
          <w:lang w:val="ru-RU"/>
        </w:rPr>
      </w:pPr>
      <w:r w:rsidRPr="00106C69">
        <w:rPr>
          <w:lang w:val="ru-RU"/>
        </w:rPr>
        <w:t>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8F7B6E" w:rsidRPr="00106C69" w:rsidRDefault="008F7B6E" w:rsidP="00D773BD">
      <w:pPr>
        <w:pStyle w:val="ListParagraph"/>
        <w:numPr>
          <w:ilvl w:val="1"/>
          <w:numId w:val="4"/>
        </w:numPr>
        <w:tabs>
          <w:tab w:val="left" w:pos="583"/>
        </w:tabs>
        <w:spacing w:before="0"/>
        <w:ind w:left="582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В целях противодействия коррупции работнику</w:t>
      </w:r>
      <w:r w:rsidRPr="00106C69">
        <w:rPr>
          <w:spacing w:val="-2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рекомендуется:</w:t>
      </w:r>
    </w:p>
    <w:p w:rsidR="008F7B6E" w:rsidRPr="00106C69" w:rsidRDefault="008F7B6E" w:rsidP="00D773BD">
      <w:pPr>
        <w:pStyle w:val="BodyText"/>
        <w:spacing w:before="0"/>
        <w:ind w:right="597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92" type="#_x0000_t75" style="position:absolute;left:0;text-align:left;margin-left:85.1pt;margin-top:2.45pt;width:18.7pt;height:13.3pt;z-index:-251644416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проявлять при исполнении служебных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 как  обещание  или  предложение дачи взятки, как согласие принять взятку или как просьба о даче взятки либо как возможность совершить иное коррупционное правонарушение);</w:t>
      </w:r>
    </w:p>
    <w:p w:rsidR="008F7B6E" w:rsidRPr="00106C69" w:rsidRDefault="008F7B6E" w:rsidP="00D773BD">
      <w:pPr>
        <w:pStyle w:val="BodyText"/>
        <w:spacing w:before="0"/>
        <w:ind w:right="597" w:firstLine="309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93" type="#_x0000_t75" style="position:absolute;left:0;text-align:left;margin-left:85.1pt;margin-top:.45pt;width:18.7pt;height:13.3pt;z-index:-251643392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уведомлять работодателя, органы прокуратуры, правоохранительные органы обо всех случаях обращения к работнику каких-либо лиц в  целях  склонения  к совершению коррупционных правонарушений;</w:t>
      </w:r>
    </w:p>
    <w:p w:rsidR="008F7B6E" w:rsidRPr="00106C69" w:rsidRDefault="008F7B6E" w:rsidP="00D773BD">
      <w:pPr>
        <w:pStyle w:val="BodyText"/>
        <w:spacing w:before="0"/>
        <w:ind w:right="640" w:firstLine="307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94" type="#_x0000_t75" style="position:absolute;left:0;text-align:left;margin-left:85.1pt;margin-top:.45pt;width:18.7pt;height:13.3pt;z-index:-251642368;visibility:visible;mso-wrap-distance-left:0;mso-wrap-distance-right:0;mso-position-horizontal-relative:page">
            <v:imagedata r:id="rId7" o:title=""/>
            <w10:wrap anchorx="page"/>
          </v:shape>
        </w:pict>
      </w:r>
      <w:r w:rsidRPr="00106C69">
        <w:rPr>
          <w:lang w:val="ru-RU"/>
        </w:rPr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 развлечения,  отдых,  за  пользование транспортом и иные вознаграждения).</w:t>
      </w:r>
    </w:p>
    <w:p w:rsidR="008F7B6E" w:rsidRPr="00106C69" w:rsidRDefault="008F7B6E" w:rsidP="00D773BD">
      <w:pPr>
        <w:pStyle w:val="Heading1"/>
        <w:numPr>
          <w:ilvl w:val="2"/>
          <w:numId w:val="19"/>
        </w:numPr>
        <w:tabs>
          <w:tab w:val="left" w:pos="2882"/>
        </w:tabs>
        <w:spacing w:before="0"/>
        <w:ind w:left="2881"/>
        <w:jc w:val="both"/>
        <w:rPr>
          <w:lang w:val="ru-RU"/>
        </w:rPr>
      </w:pPr>
      <w:r w:rsidRPr="00106C69">
        <w:rPr>
          <w:lang w:val="ru-RU"/>
        </w:rPr>
        <w:t>Механизм работы Комиссии по</w:t>
      </w:r>
      <w:r w:rsidRPr="00106C69">
        <w:rPr>
          <w:spacing w:val="-12"/>
          <w:lang w:val="ru-RU"/>
        </w:rPr>
        <w:t xml:space="preserve"> </w:t>
      </w:r>
      <w:r w:rsidRPr="00106C69">
        <w:rPr>
          <w:lang w:val="ru-RU"/>
        </w:rPr>
        <w:t>этике.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583"/>
        </w:tabs>
        <w:spacing w:before="0"/>
        <w:ind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Комиссия по этике формируется ежегодно приказом директора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pacing w:val="-21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в</w:t>
      </w:r>
    </w:p>
    <w:p w:rsidR="008F7B6E" w:rsidRPr="00106C69" w:rsidRDefault="008F7B6E" w:rsidP="00D773BD">
      <w:pPr>
        <w:pStyle w:val="BodyText"/>
        <w:spacing w:before="0"/>
        <w:jc w:val="both"/>
        <w:rPr>
          <w:lang w:val="ru-RU"/>
        </w:rPr>
      </w:pPr>
      <w:r w:rsidRPr="00106C69">
        <w:rPr>
          <w:lang w:val="ru-RU"/>
        </w:rPr>
        <w:t xml:space="preserve">составе не менее 5 человек из числа наиболее уважаемых работников МБУ </w:t>
      </w:r>
      <w:r>
        <w:rPr>
          <w:lang w:val="ru-RU"/>
        </w:rPr>
        <w:t>«Школа № 44»</w:t>
      </w:r>
      <w:r w:rsidRPr="00106C69">
        <w:rPr>
          <w:lang w:val="ru-RU"/>
        </w:rPr>
        <w:t>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583"/>
        </w:tabs>
        <w:spacing w:before="0"/>
        <w:ind w:right="174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Кандидатуры в комиссию выдвигаются на собрании трудового коллектива открытым предложением. Работнику предоставляется возможность самовыдвижения. Состав комиссии по этике формируется на основе тайного</w:t>
      </w:r>
      <w:r w:rsidRPr="00106C69">
        <w:rPr>
          <w:spacing w:val="-1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голосования.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583"/>
        </w:tabs>
        <w:spacing w:before="0"/>
        <w:ind w:right="27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Председателя Комиссии по этике выбирают большинством голосов члены</w:t>
      </w:r>
      <w:r w:rsidRPr="00106C69">
        <w:rPr>
          <w:spacing w:val="-2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комиссии путем открытого</w:t>
      </w:r>
      <w:r w:rsidRPr="00106C69">
        <w:rPr>
          <w:spacing w:val="-7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голосования.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583"/>
        </w:tabs>
        <w:spacing w:before="0"/>
        <w:ind w:right="43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Срок полномочия председателя - один год без права переизбраться на второй срок. Члены Комиссии также избираются сроком на один год без права</w:t>
      </w:r>
      <w:r w:rsidRPr="00106C69">
        <w:rPr>
          <w:spacing w:val="-1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переизбрания.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643"/>
        </w:tabs>
        <w:spacing w:before="0"/>
        <w:ind w:right="26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Один раз в полугодие Председатель Комиссии по этике предоставляет отчет о проделанной работе директору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583"/>
        </w:tabs>
        <w:spacing w:before="0"/>
        <w:ind w:right="43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Комиссия по этике принимает заявления от педагогов, сотрудников, учеников и</w:t>
      </w:r>
      <w:r w:rsidRPr="00106C69">
        <w:rPr>
          <w:spacing w:val="-2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их родителей (законных представителей) только в письменной</w:t>
      </w:r>
      <w:r w:rsidRPr="00106C69">
        <w:rPr>
          <w:spacing w:val="-1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форме.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583"/>
        </w:tabs>
        <w:spacing w:before="0"/>
        <w:ind w:right="22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Комиссия по этике по поступившим заявлениям разрешает возникающие</w:t>
      </w:r>
      <w:r w:rsidRPr="00106C69">
        <w:rPr>
          <w:spacing w:val="-30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 xml:space="preserve">конфликты только на территории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, только в полном составе и в определенное время,</w:t>
      </w:r>
    </w:p>
    <w:p w:rsidR="008F7B6E" w:rsidRPr="00106C69" w:rsidRDefault="008F7B6E" w:rsidP="00D773BD">
      <w:pPr>
        <w:pStyle w:val="BodyText"/>
        <w:spacing w:before="0"/>
        <w:ind w:right="597"/>
        <w:jc w:val="both"/>
        <w:rPr>
          <w:lang w:val="ru-RU"/>
        </w:rPr>
      </w:pPr>
      <w:r w:rsidRPr="00106C69">
        <w:rPr>
          <w:lang w:val="ru-RU"/>
        </w:rPr>
        <w:t>заранее оповестив заявителя и ответчика.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583"/>
        </w:tabs>
        <w:spacing w:before="0"/>
        <w:ind w:left="582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Председатель Комиссии имеет право наложить вето на решение членов</w:t>
      </w:r>
      <w:r w:rsidRPr="00106C69">
        <w:rPr>
          <w:spacing w:val="-1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комиссии.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643"/>
        </w:tabs>
        <w:spacing w:before="0"/>
        <w:ind w:right="155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Председатель Комиссии подчиняется директору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 xml:space="preserve">, но в своих действиях независим, если это не противоречит Уставу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, законодательству</w:t>
      </w:r>
      <w:r w:rsidRPr="00106C69">
        <w:rPr>
          <w:spacing w:val="-9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РФ.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763"/>
        </w:tabs>
        <w:spacing w:before="0"/>
        <w:ind w:right="28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Комиссия по этике осуществляет гражданский контроль (в данном случае этический), и только Председатель наделен полномочиями делать замечания работникам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как в реальной, так и в виртуальной</w:t>
      </w:r>
      <w:r w:rsidRPr="00106C69">
        <w:rPr>
          <w:spacing w:val="-2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среде.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703"/>
        </w:tabs>
        <w:spacing w:before="0"/>
        <w:ind w:right="206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Председатель Комиссии по этике в одностороннем порядке имеет право пригласить для профилактической беседы педагога, другого сотрудника, обучающегося и его родителей (законных представителей), не собирая для этого весь состав</w:t>
      </w:r>
      <w:r w:rsidRPr="00106C69">
        <w:rPr>
          <w:spacing w:val="-1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Комиссии.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703"/>
        </w:tabs>
        <w:spacing w:before="0"/>
        <w:ind w:right="30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Председатель Комиссии по этике имеет право обратиться за помощью к директору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для разрешения особо острых</w:t>
      </w:r>
      <w:r w:rsidRPr="00106C69">
        <w:rPr>
          <w:spacing w:val="-1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конфликтов.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763"/>
        </w:tabs>
        <w:spacing w:before="0"/>
        <w:ind w:right="210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Никто, кроме членов Комиссии,  не  имеет  доступа  к  информации.  Директор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лишь правдиво информируются по их запросу. Председатель и члены Комиссии по этике не имеют права разглашать информацию, поступающую к</w:t>
      </w:r>
      <w:r w:rsidRPr="00106C69">
        <w:rPr>
          <w:spacing w:val="-33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ним.</w:t>
      </w:r>
    </w:p>
    <w:p w:rsidR="008F7B6E" w:rsidRPr="00106C69" w:rsidRDefault="008F7B6E" w:rsidP="00D773BD">
      <w:pPr>
        <w:pStyle w:val="ListParagraph"/>
        <w:numPr>
          <w:ilvl w:val="1"/>
          <w:numId w:val="3"/>
        </w:numPr>
        <w:tabs>
          <w:tab w:val="left" w:pos="703"/>
        </w:tabs>
        <w:spacing w:before="0"/>
        <w:ind w:right="111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Комиссия по этике несет персональную ответственность за принятие решений. 14.15.Вызов Комиссией  на  «беседу»  педагога,  другого  сотрудника,  обучающегося  и его родителей  (законных  представителей)  не  игнорируется;  в  противном  случае данный конфликт перестает быть этическим и носит характер служебного проступка,      он передается в ведение администрации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</w:t>
      </w:r>
    </w:p>
    <w:p w:rsidR="008F7B6E" w:rsidRPr="00106C69" w:rsidRDefault="008F7B6E" w:rsidP="00D773BD">
      <w:pPr>
        <w:pStyle w:val="ListParagraph"/>
        <w:numPr>
          <w:ilvl w:val="1"/>
          <w:numId w:val="2"/>
        </w:numPr>
        <w:tabs>
          <w:tab w:val="left" w:pos="703"/>
        </w:tabs>
        <w:spacing w:before="0"/>
        <w:ind w:right="180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Пожаловаться на Комиссию можно только в письменной форме, поданной на имя директора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 В  данном  случае  Председатель  Комиссии  должен будет также в письменной форме опровергнуть данное заявление - жалобу, либо его прокомментировать, либо принять во внимание и</w:t>
      </w:r>
      <w:r w:rsidRPr="00106C69">
        <w:rPr>
          <w:spacing w:val="-1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исправиться</w:t>
      </w:r>
    </w:p>
    <w:p w:rsidR="008F7B6E" w:rsidRPr="00106C69" w:rsidRDefault="008F7B6E" w:rsidP="00D773BD">
      <w:pPr>
        <w:pStyle w:val="ListParagraph"/>
        <w:numPr>
          <w:ilvl w:val="1"/>
          <w:numId w:val="2"/>
        </w:numPr>
        <w:tabs>
          <w:tab w:val="left" w:pos="703"/>
        </w:tabs>
        <w:spacing w:before="0"/>
        <w:ind w:left="702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Комиссия также имеет право подать жалобу на имя директора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.</w:t>
      </w:r>
    </w:p>
    <w:p w:rsidR="008F7B6E" w:rsidRPr="00106C69" w:rsidRDefault="008F7B6E" w:rsidP="00D773BD">
      <w:pPr>
        <w:pStyle w:val="ListParagraph"/>
        <w:numPr>
          <w:ilvl w:val="1"/>
          <w:numId w:val="2"/>
        </w:numPr>
        <w:tabs>
          <w:tab w:val="left" w:pos="703"/>
        </w:tabs>
        <w:spacing w:before="0"/>
        <w:ind w:left="702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Каждый несет персональную ответственность за подачу непроверенных</w:t>
      </w:r>
      <w:r w:rsidRPr="00106C69">
        <w:rPr>
          <w:spacing w:val="-25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сведений.</w:t>
      </w:r>
    </w:p>
    <w:p w:rsidR="008F7B6E" w:rsidRPr="00106C69" w:rsidRDefault="008F7B6E" w:rsidP="00D773BD">
      <w:pPr>
        <w:pStyle w:val="ListParagraph"/>
        <w:numPr>
          <w:ilvl w:val="1"/>
          <w:numId w:val="2"/>
        </w:numPr>
        <w:tabs>
          <w:tab w:val="left" w:pos="763"/>
        </w:tabs>
        <w:spacing w:before="0"/>
        <w:ind w:right="892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Решение об обнародовании критики принимается большинством голосов членов Комиссии по</w:t>
      </w:r>
      <w:r w:rsidRPr="00106C69">
        <w:rPr>
          <w:spacing w:val="-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этике.</w:t>
      </w:r>
    </w:p>
    <w:p w:rsidR="008F7B6E" w:rsidRDefault="008F7B6E" w:rsidP="00D773BD">
      <w:pPr>
        <w:pStyle w:val="Heading1"/>
        <w:numPr>
          <w:ilvl w:val="2"/>
          <w:numId w:val="19"/>
        </w:numPr>
        <w:tabs>
          <w:tab w:val="left" w:pos="3384"/>
        </w:tabs>
        <w:spacing w:before="0"/>
        <w:ind w:left="3383"/>
        <w:jc w:val="both"/>
      </w:pPr>
      <w:r>
        <w:t>Заключительные</w:t>
      </w:r>
      <w:r>
        <w:rPr>
          <w:spacing w:val="-11"/>
        </w:rPr>
        <w:t xml:space="preserve"> </w:t>
      </w:r>
      <w:r>
        <w:t>положения</w:t>
      </w:r>
    </w:p>
    <w:p w:rsidR="008F7B6E" w:rsidRPr="00106C69" w:rsidRDefault="008F7B6E" w:rsidP="00D773BD">
      <w:pPr>
        <w:pStyle w:val="ListParagraph"/>
        <w:numPr>
          <w:ilvl w:val="1"/>
          <w:numId w:val="1"/>
        </w:numPr>
        <w:tabs>
          <w:tab w:val="left" w:pos="583"/>
        </w:tabs>
        <w:spacing w:before="0"/>
        <w:ind w:right="979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Настоящий Кодекс утверждается приказом директора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и действует с момента издания</w:t>
      </w:r>
      <w:r w:rsidRPr="00106C69">
        <w:rPr>
          <w:spacing w:val="-14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приказа.</w:t>
      </w:r>
    </w:p>
    <w:p w:rsidR="008F7B6E" w:rsidRPr="00106C69" w:rsidRDefault="008F7B6E" w:rsidP="00D773BD">
      <w:pPr>
        <w:pStyle w:val="ListParagraph"/>
        <w:numPr>
          <w:ilvl w:val="1"/>
          <w:numId w:val="1"/>
        </w:numPr>
        <w:tabs>
          <w:tab w:val="left" w:pos="643"/>
        </w:tabs>
        <w:spacing w:before="0"/>
        <w:ind w:right="167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Изменения и дополнения в Кодекс  могут  вноситься  по  инициативе  как отдельных практических педагогов, так и иных служб </w:t>
      </w:r>
      <w:r w:rsidRPr="00106C69">
        <w:rPr>
          <w:lang w:val="ru-RU"/>
        </w:rPr>
        <w:t xml:space="preserve">МБУ </w:t>
      </w:r>
      <w:r>
        <w:rPr>
          <w:lang w:val="ru-RU"/>
        </w:rPr>
        <w:t>«Школа № 44»</w:t>
      </w:r>
      <w:r w:rsidRPr="00106C69">
        <w:rPr>
          <w:sz w:val="24"/>
          <w:szCs w:val="24"/>
          <w:lang w:val="ru-RU"/>
        </w:rPr>
        <w:t>; изменения и дополнения принимаются Педагогическим советом по согласованию с выборным профсоюзным органом и вводятся в действие приказом директора с обязательным составлением  Дополнения к настоящему</w:t>
      </w:r>
      <w:r w:rsidRPr="00106C69">
        <w:rPr>
          <w:spacing w:val="-16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Кодексу.</w:t>
      </w:r>
    </w:p>
    <w:p w:rsidR="008F7B6E" w:rsidRPr="00106C69" w:rsidRDefault="008F7B6E" w:rsidP="00D773BD">
      <w:pPr>
        <w:pStyle w:val="ListParagraph"/>
        <w:numPr>
          <w:ilvl w:val="1"/>
          <w:numId w:val="1"/>
        </w:numPr>
        <w:tabs>
          <w:tab w:val="left" w:pos="643"/>
        </w:tabs>
        <w:spacing w:before="0"/>
        <w:ind w:right="11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 xml:space="preserve">При приеме на работу в </w:t>
      </w:r>
      <w:r w:rsidRPr="00106C69">
        <w:rPr>
          <w:lang w:val="ru-RU"/>
        </w:rPr>
        <w:t xml:space="preserve">МБУ </w:t>
      </w:r>
      <w:r>
        <w:rPr>
          <w:lang w:val="ru-RU"/>
        </w:rPr>
        <w:t xml:space="preserve">«Школа № 44» </w:t>
      </w:r>
      <w:r w:rsidRPr="00106C69">
        <w:rPr>
          <w:sz w:val="24"/>
          <w:szCs w:val="24"/>
          <w:lang w:val="ru-RU"/>
        </w:rPr>
        <w:t>работник должен ознакомиться с действиями в пределах его профессиональной компетенции на основе содержания настоящего кодекса под</w:t>
      </w:r>
      <w:r w:rsidRPr="00106C69">
        <w:rPr>
          <w:spacing w:val="-8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роспись.</w:t>
      </w:r>
    </w:p>
    <w:p w:rsidR="008F7B6E" w:rsidRDefault="008F7B6E" w:rsidP="00D773BD">
      <w:pPr>
        <w:pStyle w:val="ListParagraph"/>
        <w:numPr>
          <w:ilvl w:val="1"/>
          <w:numId w:val="1"/>
        </w:numPr>
        <w:tabs>
          <w:tab w:val="left" w:pos="583"/>
        </w:tabs>
        <w:spacing w:before="0"/>
        <w:ind w:right="253" w:firstLine="0"/>
        <w:jc w:val="both"/>
        <w:rPr>
          <w:sz w:val="24"/>
          <w:szCs w:val="24"/>
          <w:lang w:val="ru-RU"/>
        </w:rPr>
      </w:pPr>
      <w:r w:rsidRPr="00106C69">
        <w:rPr>
          <w:sz w:val="24"/>
          <w:szCs w:val="24"/>
          <w:lang w:val="ru-RU"/>
        </w:rPr>
        <w:t>Нарушение положений настоящего кодекса рассматривается Комиссией по этике, а при необходимости – на заседании комиссии по трудовым</w:t>
      </w:r>
      <w:r w:rsidRPr="00106C69">
        <w:rPr>
          <w:spacing w:val="-22"/>
          <w:sz w:val="24"/>
          <w:szCs w:val="24"/>
          <w:lang w:val="ru-RU"/>
        </w:rPr>
        <w:t xml:space="preserve"> </w:t>
      </w:r>
      <w:r w:rsidRPr="00106C69">
        <w:rPr>
          <w:sz w:val="24"/>
          <w:szCs w:val="24"/>
          <w:lang w:val="ru-RU"/>
        </w:rPr>
        <w:t>спорам.</w:t>
      </w: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p w:rsidR="008F7B6E" w:rsidRPr="00F05776" w:rsidRDefault="008F7B6E" w:rsidP="0055651E">
      <w:pPr>
        <w:pStyle w:val="Bodytext20"/>
        <w:shd w:val="clear" w:color="auto" w:fill="auto"/>
        <w:spacing w:line="240" w:lineRule="auto"/>
        <w:ind w:right="60" w:firstLine="0"/>
        <w:rPr>
          <w:b/>
          <w:bCs/>
        </w:rPr>
      </w:pPr>
      <w:r>
        <w:rPr>
          <w:sz w:val="24"/>
          <w:szCs w:val="24"/>
        </w:rPr>
        <w:t xml:space="preserve">С </w:t>
      </w:r>
      <w:r w:rsidRPr="00F05776">
        <w:rPr>
          <w:b/>
          <w:bCs/>
        </w:rPr>
        <w:t>КОДЕКС</w:t>
      </w:r>
      <w:r>
        <w:rPr>
          <w:b/>
          <w:bCs/>
        </w:rPr>
        <w:t>ОМ</w:t>
      </w:r>
      <w:r w:rsidRPr="00F05776">
        <w:rPr>
          <w:b/>
          <w:bCs/>
        </w:rPr>
        <w:t xml:space="preserve"> ЭТИКИ И СЛУЖЕБНОГО ПОВЕДЕНИЯ РАБОТНИКОВ</w:t>
      </w:r>
    </w:p>
    <w:p w:rsidR="008F7B6E" w:rsidRPr="0055651E" w:rsidRDefault="008F7B6E" w:rsidP="0055651E">
      <w:pPr>
        <w:pStyle w:val="Bodytext20"/>
        <w:shd w:val="clear" w:color="auto" w:fill="auto"/>
        <w:spacing w:line="240" w:lineRule="auto"/>
        <w:ind w:right="60" w:firstLine="0"/>
        <w:rPr>
          <w:b/>
          <w:bCs/>
          <w:sz w:val="24"/>
          <w:szCs w:val="24"/>
        </w:rPr>
      </w:pPr>
      <w:r w:rsidRPr="0055651E">
        <w:rPr>
          <w:b/>
          <w:bCs/>
          <w:sz w:val="24"/>
          <w:szCs w:val="24"/>
        </w:rPr>
        <w:t>МБУ «Школа № 44»</w:t>
      </w:r>
      <w:r>
        <w:rPr>
          <w:b/>
          <w:bCs/>
          <w:sz w:val="24"/>
          <w:szCs w:val="24"/>
        </w:rPr>
        <w:t xml:space="preserve"> ОЗНАКОМЛЕНЫ:</w:t>
      </w:r>
    </w:p>
    <w:p w:rsidR="008F7B6E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tbl>
      <w:tblPr>
        <w:tblW w:w="8030" w:type="dxa"/>
        <w:tblInd w:w="2" w:type="dxa"/>
        <w:tblLook w:val="0000"/>
      </w:tblPr>
      <w:tblGrid>
        <w:gridCol w:w="5390"/>
        <w:gridCol w:w="2640"/>
      </w:tblGrid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Афанасьева Ольга Дмитриевна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Харитонова Анастасия Сергеевна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Белоусова Валерия Алексеевна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Дронова Наталья Викторовна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336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Масленникова Александра Андреевна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Хорева Ольга Геннадьевна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Севрикеева Валентина Викторовна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Алмаева Алсу Фергатьевна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Жегалина Альбина Валерьевна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Смирнова Ольга Эммануиловна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Соколов Дмитрий Николаевич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Андропова Александра Сергеевна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Назметдинова Мария Александровна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Боровская Елена Викторовна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Волкова Ольга Сергеевна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Иванова Ольга Леонидовна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Мазалова Юлия Валериевна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Штин Наталья Ивановна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Филатова Антонина Борисовна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Кондукторова Людмила Васильевна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Куманяев Дмитрий Федорович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Пантелеев Никита Вячеславович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Гундорова Елена Александровна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Ештокина Наталья Валериевна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eastAsia="ru-RU"/>
              </w:rPr>
            </w:pPr>
            <w:r w:rsidRPr="0038278A">
              <w:rPr>
                <w:color w:val="000000"/>
                <w:sz w:val="24"/>
                <w:szCs w:val="24"/>
                <w:lang w:eastAsia="ru-RU"/>
              </w:rPr>
              <w:t>Зайцева Маргарита Юрьевна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Лысенко Валерий Витальевич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Протасов Александр Владимирович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Неретина Галина Федоровна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Богач Олег Валентинович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Белоусова Ольга Ивановна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Чешуина Ирина Владимировна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Филатов Андрей Владимирович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Кустова Дарья Валерьевна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Кудряшова Елена Александровна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Кузнецова Дарья Владимировна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Волгина Елена Александровна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Бутко Татьяна Николаевна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Гурина Наталья Николаевна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Акимова Оксана Николаевна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Курочкина Татьяна Ильинична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Колесникова Людмила Геннадьевна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Зубахина Тамара Ивановна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Царенко Виктор Иванович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F7B6E" w:rsidRPr="00007F77">
        <w:trPr>
          <w:trHeight w:val="255"/>
        </w:trPr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38278A">
            <w:pPr>
              <w:numPr>
                <w:ilvl w:val="0"/>
                <w:numId w:val="22"/>
              </w:numPr>
              <w:rPr>
                <w:color w:val="000000"/>
                <w:sz w:val="24"/>
                <w:szCs w:val="24"/>
                <w:lang w:val="ru-RU" w:eastAsia="ru-RU"/>
              </w:rPr>
            </w:pPr>
            <w:r w:rsidRPr="0038278A">
              <w:rPr>
                <w:color w:val="000000"/>
                <w:sz w:val="24"/>
                <w:szCs w:val="24"/>
                <w:lang w:val="ru-RU" w:eastAsia="ru-RU"/>
              </w:rPr>
              <w:t>Вдовин Михаил Сергеевич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7B6E" w:rsidRPr="0038278A" w:rsidRDefault="008F7B6E" w:rsidP="008F7B6E">
            <w:pPr>
              <w:ind w:firstLineChars="100" w:firstLine="316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8F7B6E" w:rsidRPr="00106C69" w:rsidRDefault="008F7B6E" w:rsidP="0055651E">
      <w:pPr>
        <w:pStyle w:val="ListParagraph"/>
        <w:tabs>
          <w:tab w:val="left" w:pos="583"/>
        </w:tabs>
        <w:spacing w:before="0"/>
        <w:ind w:right="253"/>
        <w:jc w:val="both"/>
        <w:rPr>
          <w:sz w:val="24"/>
          <w:szCs w:val="24"/>
          <w:lang w:val="ru-RU"/>
        </w:rPr>
      </w:pPr>
    </w:p>
    <w:sectPr w:rsidR="008F7B6E" w:rsidRPr="00106C69" w:rsidSect="009418B4">
      <w:pgSz w:w="11910" w:h="16840"/>
      <w:pgMar w:top="1060" w:right="88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2E55"/>
    <w:multiLevelType w:val="hybridMultilevel"/>
    <w:tmpl w:val="FFFFFFFF"/>
    <w:lvl w:ilvl="0" w:tplc="41F270BA">
      <w:start w:val="8"/>
      <w:numFmt w:val="decimal"/>
      <w:lvlText w:val="%1"/>
      <w:lvlJc w:val="left"/>
      <w:pPr>
        <w:ind w:left="102" w:hanging="360"/>
      </w:pPr>
      <w:rPr>
        <w:rFonts w:hint="default"/>
      </w:rPr>
    </w:lvl>
    <w:lvl w:ilvl="1" w:tplc="EB74634E">
      <w:start w:val="1"/>
      <w:numFmt w:val="decimal"/>
      <w:lvlText w:val="%1.%2"/>
      <w:lvlJc w:val="left"/>
      <w:pPr>
        <w:ind w:left="102" w:hanging="360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2" w:tplc="352AF5F0">
      <w:numFmt w:val="bullet"/>
      <w:lvlText w:val="•"/>
      <w:lvlJc w:val="left"/>
      <w:pPr>
        <w:ind w:left="1993" w:hanging="360"/>
      </w:pPr>
      <w:rPr>
        <w:rFonts w:hint="default"/>
      </w:rPr>
    </w:lvl>
    <w:lvl w:ilvl="3" w:tplc="B49EC986">
      <w:numFmt w:val="bullet"/>
      <w:lvlText w:val="•"/>
      <w:lvlJc w:val="left"/>
      <w:pPr>
        <w:ind w:left="2939" w:hanging="360"/>
      </w:pPr>
      <w:rPr>
        <w:rFonts w:hint="default"/>
      </w:rPr>
    </w:lvl>
    <w:lvl w:ilvl="4" w:tplc="A9E44058"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D4683F1C"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66B250B4">
      <w:numFmt w:val="bullet"/>
      <w:lvlText w:val="•"/>
      <w:lvlJc w:val="left"/>
      <w:pPr>
        <w:ind w:left="5779" w:hanging="360"/>
      </w:pPr>
      <w:rPr>
        <w:rFonts w:hint="default"/>
      </w:rPr>
    </w:lvl>
    <w:lvl w:ilvl="7" w:tplc="92CE9340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62F0FCB8"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1">
    <w:nsid w:val="150A5152"/>
    <w:multiLevelType w:val="hybridMultilevel"/>
    <w:tmpl w:val="FFFFFFFF"/>
    <w:lvl w:ilvl="0" w:tplc="FB2EB6A8">
      <w:start w:val="10"/>
      <w:numFmt w:val="decimal"/>
      <w:lvlText w:val="%1"/>
      <w:lvlJc w:val="left"/>
      <w:pPr>
        <w:ind w:left="102" w:hanging="540"/>
      </w:pPr>
      <w:rPr>
        <w:rFonts w:hint="default"/>
      </w:rPr>
    </w:lvl>
    <w:lvl w:ilvl="1" w:tplc="F0AEE59C">
      <w:start w:val="1"/>
      <w:numFmt w:val="decimal"/>
      <w:lvlText w:val="%1.%2"/>
      <w:lvlJc w:val="left"/>
      <w:pPr>
        <w:ind w:left="102" w:hanging="54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345C33F8">
      <w:numFmt w:val="bullet"/>
      <w:lvlText w:val="•"/>
      <w:lvlJc w:val="left"/>
      <w:pPr>
        <w:ind w:left="1985" w:hanging="540"/>
      </w:pPr>
      <w:rPr>
        <w:rFonts w:hint="default"/>
      </w:rPr>
    </w:lvl>
    <w:lvl w:ilvl="3" w:tplc="1C7AEAE4">
      <w:numFmt w:val="bullet"/>
      <w:lvlText w:val="•"/>
      <w:lvlJc w:val="left"/>
      <w:pPr>
        <w:ind w:left="2927" w:hanging="540"/>
      </w:pPr>
      <w:rPr>
        <w:rFonts w:hint="default"/>
      </w:rPr>
    </w:lvl>
    <w:lvl w:ilvl="4" w:tplc="D5F6B694">
      <w:numFmt w:val="bullet"/>
      <w:lvlText w:val="•"/>
      <w:lvlJc w:val="left"/>
      <w:pPr>
        <w:ind w:left="3870" w:hanging="540"/>
      </w:pPr>
      <w:rPr>
        <w:rFonts w:hint="default"/>
      </w:rPr>
    </w:lvl>
    <w:lvl w:ilvl="5" w:tplc="CA6882F4">
      <w:numFmt w:val="bullet"/>
      <w:lvlText w:val="•"/>
      <w:lvlJc w:val="left"/>
      <w:pPr>
        <w:ind w:left="4813" w:hanging="540"/>
      </w:pPr>
      <w:rPr>
        <w:rFonts w:hint="default"/>
      </w:rPr>
    </w:lvl>
    <w:lvl w:ilvl="6" w:tplc="409E4518">
      <w:numFmt w:val="bullet"/>
      <w:lvlText w:val="•"/>
      <w:lvlJc w:val="left"/>
      <w:pPr>
        <w:ind w:left="5755" w:hanging="540"/>
      </w:pPr>
      <w:rPr>
        <w:rFonts w:hint="default"/>
      </w:rPr>
    </w:lvl>
    <w:lvl w:ilvl="7" w:tplc="22848E56">
      <w:numFmt w:val="bullet"/>
      <w:lvlText w:val="•"/>
      <w:lvlJc w:val="left"/>
      <w:pPr>
        <w:ind w:left="6698" w:hanging="540"/>
      </w:pPr>
      <w:rPr>
        <w:rFonts w:hint="default"/>
      </w:rPr>
    </w:lvl>
    <w:lvl w:ilvl="8" w:tplc="01685CC4">
      <w:numFmt w:val="bullet"/>
      <w:lvlText w:val="•"/>
      <w:lvlJc w:val="left"/>
      <w:pPr>
        <w:ind w:left="7641" w:hanging="540"/>
      </w:pPr>
      <w:rPr>
        <w:rFonts w:hint="default"/>
      </w:rPr>
    </w:lvl>
  </w:abstractNum>
  <w:abstractNum w:abstractNumId="2">
    <w:nsid w:val="20E81A40"/>
    <w:multiLevelType w:val="hybridMultilevel"/>
    <w:tmpl w:val="FFFFFFFF"/>
    <w:lvl w:ilvl="0" w:tplc="8DE63F78">
      <w:start w:val="9"/>
      <w:numFmt w:val="decimal"/>
      <w:lvlText w:val="%1"/>
      <w:lvlJc w:val="left"/>
      <w:pPr>
        <w:ind w:left="102" w:hanging="360"/>
      </w:pPr>
      <w:rPr>
        <w:rFonts w:hint="default"/>
      </w:rPr>
    </w:lvl>
    <w:lvl w:ilvl="1" w:tplc="55D2ED02">
      <w:start w:val="1"/>
      <w:numFmt w:val="decimal"/>
      <w:lvlText w:val="%1.%2"/>
      <w:lvlJc w:val="left"/>
      <w:pPr>
        <w:ind w:left="102" w:hanging="36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FA8ECCBA">
      <w:numFmt w:val="bullet"/>
      <w:lvlText w:val="•"/>
      <w:lvlJc w:val="left"/>
      <w:pPr>
        <w:ind w:left="1985" w:hanging="360"/>
      </w:pPr>
      <w:rPr>
        <w:rFonts w:hint="default"/>
      </w:rPr>
    </w:lvl>
    <w:lvl w:ilvl="3" w:tplc="A358E9DA">
      <w:numFmt w:val="bullet"/>
      <w:lvlText w:val="•"/>
      <w:lvlJc w:val="left"/>
      <w:pPr>
        <w:ind w:left="2927" w:hanging="360"/>
      </w:pPr>
      <w:rPr>
        <w:rFonts w:hint="default"/>
      </w:rPr>
    </w:lvl>
    <w:lvl w:ilvl="4" w:tplc="052A6984">
      <w:numFmt w:val="bullet"/>
      <w:lvlText w:val="•"/>
      <w:lvlJc w:val="left"/>
      <w:pPr>
        <w:ind w:left="3870" w:hanging="360"/>
      </w:pPr>
      <w:rPr>
        <w:rFonts w:hint="default"/>
      </w:rPr>
    </w:lvl>
    <w:lvl w:ilvl="5" w:tplc="8EC8F1F6">
      <w:numFmt w:val="bullet"/>
      <w:lvlText w:val="•"/>
      <w:lvlJc w:val="left"/>
      <w:pPr>
        <w:ind w:left="4813" w:hanging="360"/>
      </w:pPr>
      <w:rPr>
        <w:rFonts w:hint="default"/>
      </w:rPr>
    </w:lvl>
    <w:lvl w:ilvl="6" w:tplc="2B6E77A4">
      <w:numFmt w:val="bullet"/>
      <w:lvlText w:val="•"/>
      <w:lvlJc w:val="left"/>
      <w:pPr>
        <w:ind w:left="5755" w:hanging="360"/>
      </w:pPr>
      <w:rPr>
        <w:rFonts w:hint="default"/>
      </w:rPr>
    </w:lvl>
    <w:lvl w:ilvl="7" w:tplc="62025A16">
      <w:numFmt w:val="bullet"/>
      <w:lvlText w:val="•"/>
      <w:lvlJc w:val="left"/>
      <w:pPr>
        <w:ind w:left="6698" w:hanging="360"/>
      </w:pPr>
      <w:rPr>
        <w:rFonts w:hint="default"/>
      </w:rPr>
    </w:lvl>
    <w:lvl w:ilvl="8" w:tplc="50761724">
      <w:numFmt w:val="bullet"/>
      <w:lvlText w:val="•"/>
      <w:lvlJc w:val="left"/>
      <w:pPr>
        <w:ind w:left="7641" w:hanging="360"/>
      </w:pPr>
      <w:rPr>
        <w:rFonts w:hint="default"/>
      </w:rPr>
    </w:lvl>
  </w:abstractNum>
  <w:abstractNum w:abstractNumId="3">
    <w:nsid w:val="24A74C70"/>
    <w:multiLevelType w:val="hybridMultilevel"/>
    <w:tmpl w:val="FFFFFFFF"/>
    <w:lvl w:ilvl="0" w:tplc="6CFECFE2">
      <w:start w:val="1"/>
      <w:numFmt w:val="decimal"/>
      <w:lvlText w:val="%1"/>
      <w:lvlJc w:val="left"/>
      <w:pPr>
        <w:ind w:left="102" w:hanging="480"/>
      </w:pPr>
      <w:rPr>
        <w:rFonts w:hint="default"/>
      </w:rPr>
    </w:lvl>
    <w:lvl w:ilvl="1" w:tplc="CCD46464">
      <w:start w:val="10"/>
      <w:numFmt w:val="decimal"/>
      <w:lvlText w:val="%1.%2"/>
      <w:lvlJc w:val="left"/>
      <w:pPr>
        <w:ind w:left="102" w:hanging="480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2" w:tplc="D8F026B6">
      <w:start w:val="2"/>
      <w:numFmt w:val="decimal"/>
      <w:lvlText w:val="%3."/>
      <w:lvlJc w:val="left"/>
      <w:pPr>
        <w:ind w:left="3654" w:hanging="360"/>
      </w:pPr>
      <w:rPr>
        <w:rFonts w:hint="default"/>
        <w:b/>
        <w:bCs/>
        <w:spacing w:val="-4"/>
        <w:w w:val="99"/>
      </w:rPr>
    </w:lvl>
    <w:lvl w:ilvl="3" w:tplc="8AA677B8">
      <w:start w:val="1"/>
      <w:numFmt w:val="decimal"/>
      <w:lvlText w:val="%3.%4."/>
      <w:lvlJc w:val="left"/>
      <w:pPr>
        <w:ind w:left="102" w:hanging="42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4" w:tplc="4962C780">
      <w:numFmt w:val="bullet"/>
      <w:lvlText w:val="•"/>
      <w:lvlJc w:val="left"/>
      <w:pPr>
        <w:ind w:left="5608" w:hanging="420"/>
      </w:pPr>
      <w:rPr>
        <w:rFonts w:hint="default"/>
      </w:rPr>
    </w:lvl>
    <w:lvl w:ilvl="5" w:tplc="2C900420">
      <w:numFmt w:val="bullet"/>
      <w:lvlText w:val="•"/>
      <w:lvlJc w:val="left"/>
      <w:pPr>
        <w:ind w:left="6258" w:hanging="420"/>
      </w:pPr>
      <w:rPr>
        <w:rFonts w:hint="default"/>
      </w:rPr>
    </w:lvl>
    <w:lvl w:ilvl="6" w:tplc="96ACE2E4">
      <w:numFmt w:val="bullet"/>
      <w:lvlText w:val="•"/>
      <w:lvlJc w:val="left"/>
      <w:pPr>
        <w:ind w:left="6908" w:hanging="420"/>
      </w:pPr>
      <w:rPr>
        <w:rFonts w:hint="default"/>
      </w:rPr>
    </w:lvl>
    <w:lvl w:ilvl="7" w:tplc="C732538A">
      <w:numFmt w:val="bullet"/>
      <w:lvlText w:val="•"/>
      <w:lvlJc w:val="left"/>
      <w:pPr>
        <w:ind w:left="7557" w:hanging="420"/>
      </w:pPr>
      <w:rPr>
        <w:rFonts w:hint="default"/>
      </w:rPr>
    </w:lvl>
    <w:lvl w:ilvl="8" w:tplc="657A6A98">
      <w:numFmt w:val="bullet"/>
      <w:lvlText w:val="•"/>
      <w:lvlJc w:val="left"/>
      <w:pPr>
        <w:ind w:left="8207" w:hanging="420"/>
      </w:pPr>
      <w:rPr>
        <w:rFonts w:hint="default"/>
      </w:rPr>
    </w:lvl>
  </w:abstractNum>
  <w:abstractNum w:abstractNumId="4">
    <w:nsid w:val="29EC02CB"/>
    <w:multiLevelType w:val="hybridMultilevel"/>
    <w:tmpl w:val="FFFFFFFF"/>
    <w:lvl w:ilvl="0" w:tplc="844258BE">
      <w:numFmt w:val="bullet"/>
      <w:lvlText w:val="­"/>
      <w:lvlJc w:val="left"/>
      <w:pPr>
        <w:ind w:left="102" w:hanging="20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CD003662">
      <w:numFmt w:val="bullet"/>
      <w:lvlText w:val="•"/>
      <w:lvlJc w:val="left"/>
      <w:pPr>
        <w:ind w:left="1036" w:hanging="200"/>
      </w:pPr>
      <w:rPr>
        <w:rFonts w:hint="default"/>
      </w:rPr>
    </w:lvl>
    <w:lvl w:ilvl="2" w:tplc="A5C89D48">
      <w:numFmt w:val="bullet"/>
      <w:lvlText w:val="•"/>
      <w:lvlJc w:val="left"/>
      <w:pPr>
        <w:ind w:left="1973" w:hanging="200"/>
      </w:pPr>
      <w:rPr>
        <w:rFonts w:hint="default"/>
      </w:rPr>
    </w:lvl>
    <w:lvl w:ilvl="3" w:tplc="68F61666">
      <w:numFmt w:val="bullet"/>
      <w:lvlText w:val="•"/>
      <w:lvlJc w:val="left"/>
      <w:pPr>
        <w:ind w:left="2909" w:hanging="200"/>
      </w:pPr>
      <w:rPr>
        <w:rFonts w:hint="default"/>
      </w:rPr>
    </w:lvl>
    <w:lvl w:ilvl="4" w:tplc="BDF050DE">
      <w:numFmt w:val="bullet"/>
      <w:lvlText w:val="•"/>
      <w:lvlJc w:val="left"/>
      <w:pPr>
        <w:ind w:left="3846" w:hanging="200"/>
      </w:pPr>
      <w:rPr>
        <w:rFonts w:hint="default"/>
      </w:rPr>
    </w:lvl>
    <w:lvl w:ilvl="5" w:tplc="BCC8C726">
      <w:numFmt w:val="bullet"/>
      <w:lvlText w:val="•"/>
      <w:lvlJc w:val="left"/>
      <w:pPr>
        <w:ind w:left="4783" w:hanging="200"/>
      </w:pPr>
      <w:rPr>
        <w:rFonts w:hint="default"/>
      </w:rPr>
    </w:lvl>
    <w:lvl w:ilvl="6" w:tplc="88DA97B6">
      <w:numFmt w:val="bullet"/>
      <w:lvlText w:val="•"/>
      <w:lvlJc w:val="left"/>
      <w:pPr>
        <w:ind w:left="5719" w:hanging="200"/>
      </w:pPr>
      <w:rPr>
        <w:rFonts w:hint="default"/>
      </w:rPr>
    </w:lvl>
    <w:lvl w:ilvl="7" w:tplc="C47C5C58">
      <w:numFmt w:val="bullet"/>
      <w:lvlText w:val="•"/>
      <w:lvlJc w:val="left"/>
      <w:pPr>
        <w:ind w:left="6656" w:hanging="200"/>
      </w:pPr>
      <w:rPr>
        <w:rFonts w:hint="default"/>
      </w:rPr>
    </w:lvl>
    <w:lvl w:ilvl="8" w:tplc="0B4A765E">
      <w:numFmt w:val="bullet"/>
      <w:lvlText w:val="•"/>
      <w:lvlJc w:val="left"/>
      <w:pPr>
        <w:ind w:left="7593" w:hanging="200"/>
      </w:pPr>
      <w:rPr>
        <w:rFonts w:hint="default"/>
      </w:rPr>
    </w:lvl>
  </w:abstractNum>
  <w:abstractNum w:abstractNumId="5">
    <w:nsid w:val="2FCD7DF6"/>
    <w:multiLevelType w:val="hybridMultilevel"/>
    <w:tmpl w:val="FFFFFFFF"/>
    <w:lvl w:ilvl="0" w:tplc="32FEB2F4">
      <w:start w:val="3"/>
      <w:numFmt w:val="decimal"/>
      <w:lvlText w:val="%1"/>
      <w:lvlJc w:val="left"/>
      <w:pPr>
        <w:ind w:left="102" w:hanging="420"/>
      </w:pPr>
      <w:rPr>
        <w:rFonts w:hint="default"/>
      </w:rPr>
    </w:lvl>
    <w:lvl w:ilvl="1" w:tplc="C53ADA60">
      <w:start w:val="1"/>
      <w:numFmt w:val="decimal"/>
      <w:lvlText w:val="%1.%2"/>
      <w:lvlJc w:val="left"/>
      <w:pPr>
        <w:ind w:left="102" w:hanging="42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46E633C0">
      <w:numFmt w:val="bullet"/>
      <w:lvlText w:val="•"/>
      <w:lvlJc w:val="left"/>
      <w:pPr>
        <w:ind w:left="1993" w:hanging="420"/>
      </w:pPr>
      <w:rPr>
        <w:rFonts w:hint="default"/>
      </w:rPr>
    </w:lvl>
    <w:lvl w:ilvl="3" w:tplc="92D0CE2E">
      <w:numFmt w:val="bullet"/>
      <w:lvlText w:val="•"/>
      <w:lvlJc w:val="left"/>
      <w:pPr>
        <w:ind w:left="2939" w:hanging="420"/>
      </w:pPr>
      <w:rPr>
        <w:rFonts w:hint="default"/>
      </w:rPr>
    </w:lvl>
    <w:lvl w:ilvl="4" w:tplc="2F322024">
      <w:numFmt w:val="bullet"/>
      <w:lvlText w:val="•"/>
      <w:lvlJc w:val="left"/>
      <w:pPr>
        <w:ind w:left="3886" w:hanging="420"/>
      </w:pPr>
      <w:rPr>
        <w:rFonts w:hint="default"/>
      </w:rPr>
    </w:lvl>
    <w:lvl w:ilvl="5" w:tplc="81725744"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54FCAE6A">
      <w:numFmt w:val="bullet"/>
      <w:lvlText w:val="•"/>
      <w:lvlJc w:val="left"/>
      <w:pPr>
        <w:ind w:left="5779" w:hanging="420"/>
      </w:pPr>
      <w:rPr>
        <w:rFonts w:hint="default"/>
      </w:rPr>
    </w:lvl>
    <w:lvl w:ilvl="7" w:tplc="85BE3694">
      <w:numFmt w:val="bullet"/>
      <w:lvlText w:val="•"/>
      <w:lvlJc w:val="left"/>
      <w:pPr>
        <w:ind w:left="6726" w:hanging="420"/>
      </w:pPr>
      <w:rPr>
        <w:rFonts w:hint="default"/>
      </w:rPr>
    </w:lvl>
    <w:lvl w:ilvl="8" w:tplc="34CCFB34"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6">
    <w:nsid w:val="3AEE69C2"/>
    <w:multiLevelType w:val="hybridMultilevel"/>
    <w:tmpl w:val="FFFFFFFF"/>
    <w:lvl w:ilvl="0" w:tplc="199611B8">
      <w:start w:val="13"/>
      <w:numFmt w:val="decimal"/>
      <w:lvlText w:val="%1"/>
      <w:lvlJc w:val="left"/>
      <w:pPr>
        <w:ind w:left="102" w:hanging="480"/>
      </w:pPr>
      <w:rPr>
        <w:rFonts w:hint="default"/>
      </w:rPr>
    </w:lvl>
    <w:lvl w:ilvl="1" w:tplc="059EB754">
      <w:start w:val="1"/>
      <w:numFmt w:val="decimal"/>
      <w:lvlText w:val="%1.%2"/>
      <w:lvlJc w:val="left"/>
      <w:pPr>
        <w:ind w:left="102" w:hanging="480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2" w:tplc="A3DE197E">
      <w:numFmt w:val="bullet"/>
      <w:lvlText w:val="•"/>
      <w:lvlJc w:val="left"/>
      <w:pPr>
        <w:ind w:left="1989" w:hanging="480"/>
      </w:pPr>
      <w:rPr>
        <w:rFonts w:hint="default"/>
      </w:rPr>
    </w:lvl>
    <w:lvl w:ilvl="3" w:tplc="585082EA">
      <w:numFmt w:val="bullet"/>
      <w:lvlText w:val="•"/>
      <w:lvlJc w:val="left"/>
      <w:pPr>
        <w:ind w:left="2933" w:hanging="480"/>
      </w:pPr>
      <w:rPr>
        <w:rFonts w:hint="default"/>
      </w:rPr>
    </w:lvl>
    <w:lvl w:ilvl="4" w:tplc="B91A8812">
      <w:numFmt w:val="bullet"/>
      <w:lvlText w:val="•"/>
      <w:lvlJc w:val="left"/>
      <w:pPr>
        <w:ind w:left="3878" w:hanging="480"/>
      </w:pPr>
      <w:rPr>
        <w:rFonts w:hint="default"/>
      </w:rPr>
    </w:lvl>
    <w:lvl w:ilvl="5" w:tplc="C60AE2E0">
      <w:numFmt w:val="bullet"/>
      <w:lvlText w:val="•"/>
      <w:lvlJc w:val="left"/>
      <w:pPr>
        <w:ind w:left="4823" w:hanging="480"/>
      </w:pPr>
      <w:rPr>
        <w:rFonts w:hint="default"/>
      </w:rPr>
    </w:lvl>
    <w:lvl w:ilvl="6" w:tplc="6A78166C">
      <w:numFmt w:val="bullet"/>
      <w:lvlText w:val="•"/>
      <w:lvlJc w:val="left"/>
      <w:pPr>
        <w:ind w:left="5767" w:hanging="480"/>
      </w:pPr>
      <w:rPr>
        <w:rFonts w:hint="default"/>
      </w:rPr>
    </w:lvl>
    <w:lvl w:ilvl="7" w:tplc="AB5EE530">
      <w:numFmt w:val="bullet"/>
      <w:lvlText w:val="•"/>
      <w:lvlJc w:val="left"/>
      <w:pPr>
        <w:ind w:left="6712" w:hanging="480"/>
      </w:pPr>
      <w:rPr>
        <w:rFonts w:hint="default"/>
      </w:rPr>
    </w:lvl>
    <w:lvl w:ilvl="8" w:tplc="24008E6E">
      <w:numFmt w:val="bullet"/>
      <w:lvlText w:val="•"/>
      <w:lvlJc w:val="left"/>
      <w:pPr>
        <w:ind w:left="7657" w:hanging="480"/>
      </w:pPr>
      <w:rPr>
        <w:rFonts w:hint="default"/>
      </w:rPr>
    </w:lvl>
  </w:abstractNum>
  <w:abstractNum w:abstractNumId="7">
    <w:nsid w:val="3D9A704C"/>
    <w:multiLevelType w:val="hybridMultilevel"/>
    <w:tmpl w:val="C890D4DE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8">
    <w:nsid w:val="3DD7113D"/>
    <w:multiLevelType w:val="hybridMultilevel"/>
    <w:tmpl w:val="FFFFFFFF"/>
    <w:lvl w:ilvl="0" w:tplc="19206A00">
      <w:numFmt w:val="bullet"/>
      <w:lvlText w:val="-"/>
      <w:lvlJc w:val="left"/>
      <w:pPr>
        <w:ind w:left="102" w:hanging="200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1" w:tplc="1B8C4272">
      <w:numFmt w:val="bullet"/>
      <w:lvlText w:val="•"/>
      <w:lvlJc w:val="left"/>
      <w:pPr>
        <w:ind w:left="1046" w:hanging="200"/>
      </w:pPr>
      <w:rPr>
        <w:rFonts w:hint="default"/>
      </w:rPr>
    </w:lvl>
    <w:lvl w:ilvl="2" w:tplc="8C4E2FC6">
      <w:numFmt w:val="bullet"/>
      <w:lvlText w:val="•"/>
      <w:lvlJc w:val="left"/>
      <w:pPr>
        <w:ind w:left="1993" w:hanging="200"/>
      </w:pPr>
      <w:rPr>
        <w:rFonts w:hint="default"/>
      </w:rPr>
    </w:lvl>
    <w:lvl w:ilvl="3" w:tplc="27A41E7C">
      <w:numFmt w:val="bullet"/>
      <w:lvlText w:val="•"/>
      <w:lvlJc w:val="left"/>
      <w:pPr>
        <w:ind w:left="2939" w:hanging="200"/>
      </w:pPr>
      <w:rPr>
        <w:rFonts w:hint="default"/>
      </w:rPr>
    </w:lvl>
    <w:lvl w:ilvl="4" w:tplc="BE8CB46C">
      <w:numFmt w:val="bullet"/>
      <w:lvlText w:val="•"/>
      <w:lvlJc w:val="left"/>
      <w:pPr>
        <w:ind w:left="3886" w:hanging="200"/>
      </w:pPr>
      <w:rPr>
        <w:rFonts w:hint="default"/>
      </w:rPr>
    </w:lvl>
    <w:lvl w:ilvl="5" w:tplc="12E05736">
      <w:numFmt w:val="bullet"/>
      <w:lvlText w:val="•"/>
      <w:lvlJc w:val="left"/>
      <w:pPr>
        <w:ind w:left="4833" w:hanging="200"/>
      </w:pPr>
      <w:rPr>
        <w:rFonts w:hint="default"/>
      </w:rPr>
    </w:lvl>
    <w:lvl w:ilvl="6" w:tplc="1DA6AC2E">
      <w:numFmt w:val="bullet"/>
      <w:lvlText w:val="•"/>
      <w:lvlJc w:val="left"/>
      <w:pPr>
        <w:ind w:left="5779" w:hanging="200"/>
      </w:pPr>
      <w:rPr>
        <w:rFonts w:hint="default"/>
      </w:rPr>
    </w:lvl>
    <w:lvl w:ilvl="7" w:tplc="069A9C28">
      <w:numFmt w:val="bullet"/>
      <w:lvlText w:val="•"/>
      <w:lvlJc w:val="left"/>
      <w:pPr>
        <w:ind w:left="6726" w:hanging="200"/>
      </w:pPr>
      <w:rPr>
        <w:rFonts w:hint="default"/>
      </w:rPr>
    </w:lvl>
    <w:lvl w:ilvl="8" w:tplc="2FECC5D0">
      <w:numFmt w:val="bullet"/>
      <w:lvlText w:val="•"/>
      <w:lvlJc w:val="left"/>
      <w:pPr>
        <w:ind w:left="7673" w:hanging="200"/>
      </w:pPr>
      <w:rPr>
        <w:rFonts w:hint="default"/>
      </w:rPr>
    </w:lvl>
  </w:abstractNum>
  <w:abstractNum w:abstractNumId="9">
    <w:nsid w:val="3F3355CD"/>
    <w:multiLevelType w:val="hybridMultilevel"/>
    <w:tmpl w:val="FFFFFFFF"/>
    <w:lvl w:ilvl="0" w:tplc="C02E21DC">
      <w:start w:val="12"/>
      <w:numFmt w:val="decimal"/>
      <w:lvlText w:val="%1"/>
      <w:lvlJc w:val="left"/>
      <w:pPr>
        <w:ind w:left="102" w:hanging="540"/>
      </w:pPr>
      <w:rPr>
        <w:rFonts w:hint="default"/>
      </w:rPr>
    </w:lvl>
    <w:lvl w:ilvl="1" w:tplc="6D4A2C9E">
      <w:start w:val="1"/>
      <w:numFmt w:val="decimal"/>
      <w:lvlText w:val="%1.%2"/>
      <w:lvlJc w:val="left"/>
      <w:pPr>
        <w:ind w:left="102" w:hanging="54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198C5F88">
      <w:numFmt w:val="bullet"/>
      <w:lvlText w:val="•"/>
      <w:lvlJc w:val="left"/>
      <w:pPr>
        <w:ind w:left="1989" w:hanging="540"/>
      </w:pPr>
      <w:rPr>
        <w:rFonts w:hint="default"/>
      </w:rPr>
    </w:lvl>
    <w:lvl w:ilvl="3" w:tplc="7BBC4A66">
      <w:numFmt w:val="bullet"/>
      <w:lvlText w:val="•"/>
      <w:lvlJc w:val="left"/>
      <w:pPr>
        <w:ind w:left="2933" w:hanging="540"/>
      </w:pPr>
      <w:rPr>
        <w:rFonts w:hint="default"/>
      </w:rPr>
    </w:lvl>
    <w:lvl w:ilvl="4" w:tplc="8334F6BC">
      <w:numFmt w:val="bullet"/>
      <w:lvlText w:val="•"/>
      <w:lvlJc w:val="left"/>
      <w:pPr>
        <w:ind w:left="3878" w:hanging="540"/>
      </w:pPr>
      <w:rPr>
        <w:rFonts w:hint="default"/>
      </w:rPr>
    </w:lvl>
    <w:lvl w:ilvl="5" w:tplc="311696A4">
      <w:numFmt w:val="bullet"/>
      <w:lvlText w:val="•"/>
      <w:lvlJc w:val="left"/>
      <w:pPr>
        <w:ind w:left="4823" w:hanging="540"/>
      </w:pPr>
      <w:rPr>
        <w:rFonts w:hint="default"/>
      </w:rPr>
    </w:lvl>
    <w:lvl w:ilvl="6" w:tplc="8A9C010C">
      <w:numFmt w:val="bullet"/>
      <w:lvlText w:val="•"/>
      <w:lvlJc w:val="left"/>
      <w:pPr>
        <w:ind w:left="5767" w:hanging="540"/>
      </w:pPr>
      <w:rPr>
        <w:rFonts w:hint="default"/>
      </w:rPr>
    </w:lvl>
    <w:lvl w:ilvl="7" w:tplc="8698E8AC">
      <w:numFmt w:val="bullet"/>
      <w:lvlText w:val="•"/>
      <w:lvlJc w:val="left"/>
      <w:pPr>
        <w:ind w:left="6712" w:hanging="540"/>
      </w:pPr>
      <w:rPr>
        <w:rFonts w:hint="default"/>
      </w:rPr>
    </w:lvl>
    <w:lvl w:ilvl="8" w:tplc="BF1AFDEA">
      <w:numFmt w:val="bullet"/>
      <w:lvlText w:val="•"/>
      <w:lvlJc w:val="left"/>
      <w:pPr>
        <w:ind w:left="7657" w:hanging="540"/>
      </w:pPr>
      <w:rPr>
        <w:rFonts w:hint="default"/>
      </w:rPr>
    </w:lvl>
  </w:abstractNum>
  <w:abstractNum w:abstractNumId="10">
    <w:nsid w:val="43E86A70"/>
    <w:multiLevelType w:val="hybridMultilevel"/>
    <w:tmpl w:val="FFFFFFFF"/>
    <w:lvl w:ilvl="0" w:tplc="2B442E94">
      <w:start w:val="2"/>
      <w:numFmt w:val="decimal"/>
      <w:lvlText w:val="%1"/>
      <w:lvlJc w:val="left"/>
      <w:pPr>
        <w:ind w:left="102" w:hanging="420"/>
      </w:pPr>
      <w:rPr>
        <w:rFonts w:hint="default"/>
      </w:rPr>
    </w:lvl>
    <w:lvl w:ilvl="1" w:tplc="41886488">
      <w:start w:val="3"/>
      <w:numFmt w:val="decimal"/>
      <w:lvlText w:val="%1.%2."/>
      <w:lvlJc w:val="left"/>
      <w:pPr>
        <w:ind w:left="102" w:hanging="420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2" w:tplc="1DB4D85C">
      <w:numFmt w:val="bullet"/>
      <w:lvlText w:val="•"/>
      <w:lvlJc w:val="left"/>
      <w:pPr>
        <w:ind w:left="1973" w:hanging="420"/>
      </w:pPr>
      <w:rPr>
        <w:rFonts w:hint="default"/>
      </w:rPr>
    </w:lvl>
    <w:lvl w:ilvl="3" w:tplc="CDE6A9D2">
      <w:numFmt w:val="bullet"/>
      <w:lvlText w:val="•"/>
      <w:lvlJc w:val="left"/>
      <w:pPr>
        <w:ind w:left="2909" w:hanging="420"/>
      </w:pPr>
      <w:rPr>
        <w:rFonts w:hint="default"/>
      </w:rPr>
    </w:lvl>
    <w:lvl w:ilvl="4" w:tplc="8AEE5DBA">
      <w:numFmt w:val="bullet"/>
      <w:lvlText w:val="•"/>
      <w:lvlJc w:val="left"/>
      <w:pPr>
        <w:ind w:left="3846" w:hanging="420"/>
      </w:pPr>
      <w:rPr>
        <w:rFonts w:hint="default"/>
      </w:rPr>
    </w:lvl>
    <w:lvl w:ilvl="5" w:tplc="16E2356A">
      <w:numFmt w:val="bullet"/>
      <w:lvlText w:val="•"/>
      <w:lvlJc w:val="left"/>
      <w:pPr>
        <w:ind w:left="4783" w:hanging="420"/>
      </w:pPr>
      <w:rPr>
        <w:rFonts w:hint="default"/>
      </w:rPr>
    </w:lvl>
    <w:lvl w:ilvl="6" w:tplc="8C32D660">
      <w:numFmt w:val="bullet"/>
      <w:lvlText w:val="•"/>
      <w:lvlJc w:val="left"/>
      <w:pPr>
        <w:ind w:left="5719" w:hanging="420"/>
      </w:pPr>
      <w:rPr>
        <w:rFonts w:hint="default"/>
      </w:rPr>
    </w:lvl>
    <w:lvl w:ilvl="7" w:tplc="BDD8AE18">
      <w:numFmt w:val="bullet"/>
      <w:lvlText w:val="•"/>
      <w:lvlJc w:val="left"/>
      <w:pPr>
        <w:ind w:left="6656" w:hanging="420"/>
      </w:pPr>
      <w:rPr>
        <w:rFonts w:hint="default"/>
      </w:rPr>
    </w:lvl>
    <w:lvl w:ilvl="8" w:tplc="405EC6C2">
      <w:numFmt w:val="bullet"/>
      <w:lvlText w:val="•"/>
      <w:lvlJc w:val="left"/>
      <w:pPr>
        <w:ind w:left="7593" w:hanging="420"/>
      </w:pPr>
      <w:rPr>
        <w:rFonts w:hint="default"/>
      </w:rPr>
    </w:lvl>
  </w:abstractNum>
  <w:abstractNum w:abstractNumId="11">
    <w:nsid w:val="45AD3229"/>
    <w:multiLevelType w:val="hybridMultilevel"/>
    <w:tmpl w:val="FFFFFFFF"/>
    <w:lvl w:ilvl="0" w:tplc="302459E2">
      <w:start w:val="11"/>
      <w:numFmt w:val="decimal"/>
      <w:lvlText w:val="%1"/>
      <w:lvlJc w:val="left"/>
      <w:pPr>
        <w:ind w:left="102" w:hanging="480"/>
      </w:pPr>
      <w:rPr>
        <w:rFonts w:hint="default"/>
      </w:rPr>
    </w:lvl>
    <w:lvl w:ilvl="1" w:tplc="8902B8A2">
      <w:start w:val="1"/>
      <w:numFmt w:val="decimal"/>
      <w:lvlText w:val="%1.%2"/>
      <w:lvlJc w:val="left"/>
      <w:pPr>
        <w:ind w:left="102" w:hanging="48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C2223C52">
      <w:numFmt w:val="bullet"/>
      <w:lvlText w:val="•"/>
      <w:lvlJc w:val="left"/>
      <w:pPr>
        <w:ind w:left="1989" w:hanging="480"/>
      </w:pPr>
      <w:rPr>
        <w:rFonts w:hint="default"/>
      </w:rPr>
    </w:lvl>
    <w:lvl w:ilvl="3" w:tplc="8CDAF04E">
      <w:numFmt w:val="bullet"/>
      <w:lvlText w:val="•"/>
      <w:lvlJc w:val="left"/>
      <w:pPr>
        <w:ind w:left="2933" w:hanging="480"/>
      </w:pPr>
      <w:rPr>
        <w:rFonts w:hint="default"/>
      </w:rPr>
    </w:lvl>
    <w:lvl w:ilvl="4" w:tplc="71AC5924">
      <w:numFmt w:val="bullet"/>
      <w:lvlText w:val="•"/>
      <w:lvlJc w:val="left"/>
      <w:pPr>
        <w:ind w:left="3878" w:hanging="480"/>
      </w:pPr>
      <w:rPr>
        <w:rFonts w:hint="default"/>
      </w:rPr>
    </w:lvl>
    <w:lvl w:ilvl="5" w:tplc="2BACBF32">
      <w:numFmt w:val="bullet"/>
      <w:lvlText w:val="•"/>
      <w:lvlJc w:val="left"/>
      <w:pPr>
        <w:ind w:left="4823" w:hanging="480"/>
      </w:pPr>
      <w:rPr>
        <w:rFonts w:hint="default"/>
      </w:rPr>
    </w:lvl>
    <w:lvl w:ilvl="6" w:tplc="62A24382">
      <w:numFmt w:val="bullet"/>
      <w:lvlText w:val="•"/>
      <w:lvlJc w:val="left"/>
      <w:pPr>
        <w:ind w:left="5767" w:hanging="480"/>
      </w:pPr>
      <w:rPr>
        <w:rFonts w:hint="default"/>
      </w:rPr>
    </w:lvl>
    <w:lvl w:ilvl="7" w:tplc="20048118">
      <w:numFmt w:val="bullet"/>
      <w:lvlText w:val="•"/>
      <w:lvlJc w:val="left"/>
      <w:pPr>
        <w:ind w:left="6712" w:hanging="480"/>
      </w:pPr>
      <w:rPr>
        <w:rFonts w:hint="default"/>
      </w:rPr>
    </w:lvl>
    <w:lvl w:ilvl="8" w:tplc="022A400A">
      <w:numFmt w:val="bullet"/>
      <w:lvlText w:val="•"/>
      <w:lvlJc w:val="left"/>
      <w:pPr>
        <w:ind w:left="7657" w:hanging="480"/>
      </w:pPr>
      <w:rPr>
        <w:rFonts w:hint="default"/>
      </w:rPr>
    </w:lvl>
  </w:abstractNum>
  <w:abstractNum w:abstractNumId="12">
    <w:nsid w:val="46403CA4"/>
    <w:multiLevelType w:val="hybridMultilevel"/>
    <w:tmpl w:val="FFFFFFFF"/>
    <w:lvl w:ilvl="0" w:tplc="56ECFD8A">
      <w:start w:val="14"/>
      <w:numFmt w:val="decimal"/>
      <w:lvlText w:val="%1"/>
      <w:lvlJc w:val="left"/>
      <w:pPr>
        <w:ind w:left="102" w:hanging="480"/>
      </w:pPr>
      <w:rPr>
        <w:rFonts w:hint="default"/>
      </w:rPr>
    </w:lvl>
    <w:lvl w:ilvl="1" w:tplc="5A2CDE06">
      <w:start w:val="1"/>
      <w:numFmt w:val="decimal"/>
      <w:lvlText w:val="%1.%2"/>
      <w:lvlJc w:val="left"/>
      <w:pPr>
        <w:ind w:left="102" w:hanging="480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2" w:tplc="1C04334A">
      <w:numFmt w:val="bullet"/>
      <w:lvlText w:val="•"/>
      <w:lvlJc w:val="left"/>
      <w:pPr>
        <w:ind w:left="1989" w:hanging="480"/>
      </w:pPr>
      <w:rPr>
        <w:rFonts w:hint="default"/>
      </w:rPr>
    </w:lvl>
    <w:lvl w:ilvl="3" w:tplc="09E017FA">
      <w:numFmt w:val="bullet"/>
      <w:lvlText w:val="•"/>
      <w:lvlJc w:val="left"/>
      <w:pPr>
        <w:ind w:left="2933" w:hanging="480"/>
      </w:pPr>
      <w:rPr>
        <w:rFonts w:hint="default"/>
      </w:rPr>
    </w:lvl>
    <w:lvl w:ilvl="4" w:tplc="5980FBC4">
      <w:numFmt w:val="bullet"/>
      <w:lvlText w:val="•"/>
      <w:lvlJc w:val="left"/>
      <w:pPr>
        <w:ind w:left="3878" w:hanging="480"/>
      </w:pPr>
      <w:rPr>
        <w:rFonts w:hint="default"/>
      </w:rPr>
    </w:lvl>
    <w:lvl w:ilvl="5" w:tplc="435EE0A0">
      <w:numFmt w:val="bullet"/>
      <w:lvlText w:val="•"/>
      <w:lvlJc w:val="left"/>
      <w:pPr>
        <w:ind w:left="4823" w:hanging="480"/>
      </w:pPr>
      <w:rPr>
        <w:rFonts w:hint="default"/>
      </w:rPr>
    </w:lvl>
    <w:lvl w:ilvl="6" w:tplc="18024580">
      <w:numFmt w:val="bullet"/>
      <w:lvlText w:val="•"/>
      <w:lvlJc w:val="left"/>
      <w:pPr>
        <w:ind w:left="5767" w:hanging="480"/>
      </w:pPr>
      <w:rPr>
        <w:rFonts w:hint="default"/>
      </w:rPr>
    </w:lvl>
    <w:lvl w:ilvl="7" w:tplc="D1A2D034">
      <w:numFmt w:val="bullet"/>
      <w:lvlText w:val="•"/>
      <w:lvlJc w:val="left"/>
      <w:pPr>
        <w:ind w:left="6712" w:hanging="480"/>
      </w:pPr>
      <w:rPr>
        <w:rFonts w:hint="default"/>
      </w:rPr>
    </w:lvl>
    <w:lvl w:ilvl="8" w:tplc="EE08275C">
      <w:numFmt w:val="bullet"/>
      <w:lvlText w:val="•"/>
      <w:lvlJc w:val="left"/>
      <w:pPr>
        <w:ind w:left="7657" w:hanging="480"/>
      </w:pPr>
      <w:rPr>
        <w:rFonts w:hint="default"/>
      </w:rPr>
    </w:lvl>
  </w:abstractNum>
  <w:abstractNum w:abstractNumId="13">
    <w:nsid w:val="4F8318EE"/>
    <w:multiLevelType w:val="hybridMultilevel"/>
    <w:tmpl w:val="FFFFFFFF"/>
    <w:lvl w:ilvl="0" w:tplc="4A727E80">
      <w:start w:val="2"/>
      <w:numFmt w:val="decimal"/>
      <w:lvlText w:val="%1"/>
      <w:lvlJc w:val="left"/>
      <w:pPr>
        <w:ind w:left="102" w:hanging="360"/>
      </w:pPr>
      <w:rPr>
        <w:rFonts w:hint="default"/>
      </w:rPr>
    </w:lvl>
    <w:lvl w:ilvl="1" w:tplc="734CB208">
      <w:start w:val="8"/>
      <w:numFmt w:val="decimal"/>
      <w:lvlText w:val="%1.%2"/>
      <w:lvlJc w:val="left"/>
      <w:pPr>
        <w:ind w:left="102" w:hanging="36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4E3CCE92">
      <w:numFmt w:val="bullet"/>
      <w:lvlText w:val="•"/>
      <w:lvlJc w:val="left"/>
      <w:pPr>
        <w:ind w:left="1993" w:hanging="360"/>
      </w:pPr>
      <w:rPr>
        <w:rFonts w:hint="default"/>
      </w:rPr>
    </w:lvl>
    <w:lvl w:ilvl="3" w:tplc="5A445E8C">
      <w:numFmt w:val="bullet"/>
      <w:lvlText w:val="•"/>
      <w:lvlJc w:val="left"/>
      <w:pPr>
        <w:ind w:left="2939" w:hanging="360"/>
      </w:pPr>
      <w:rPr>
        <w:rFonts w:hint="default"/>
      </w:rPr>
    </w:lvl>
    <w:lvl w:ilvl="4" w:tplc="B44441FE"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2FAC51B6"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0A3619A0">
      <w:numFmt w:val="bullet"/>
      <w:lvlText w:val="•"/>
      <w:lvlJc w:val="left"/>
      <w:pPr>
        <w:ind w:left="5779" w:hanging="360"/>
      </w:pPr>
      <w:rPr>
        <w:rFonts w:hint="default"/>
      </w:rPr>
    </w:lvl>
    <w:lvl w:ilvl="7" w:tplc="8B909952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8C2299B6"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14">
    <w:nsid w:val="505644EA"/>
    <w:multiLevelType w:val="hybridMultilevel"/>
    <w:tmpl w:val="FFFFFFFF"/>
    <w:lvl w:ilvl="0" w:tplc="FA22A408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 w:tplc="4C8A9BEA">
      <w:start w:val="6"/>
      <w:numFmt w:val="decimal"/>
      <w:lvlText w:val="%1.%2"/>
      <w:lvlJc w:val="left"/>
      <w:pPr>
        <w:ind w:left="102" w:hanging="420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2" w:tplc="1174EC7E">
      <w:numFmt w:val="bullet"/>
      <w:lvlText w:val="•"/>
      <w:lvlJc w:val="left"/>
      <w:pPr>
        <w:ind w:left="1993" w:hanging="420"/>
      </w:pPr>
      <w:rPr>
        <w:rFonts w:hint="default"/>
      </w:rPr>
    </w:lvl>
    <w:lvl w:ilvl="3" w:tplc="578042D6">
      <w:numFmt w:val="bullet"/>
      <w:lvlText w:val="•"/>
      <w:lvlJc w:val="left"/>
      <w:pPr>
        <w:ind w:left="2939" w:hanging="420"/>
      </w:pPr>
      <w:rPr>
        <w:rFonts w:hint="default"/>
      </w:rPr>
    </w:lvl>
    <w:lvl w:ilvl="4" w:tplc="577209E6">
      <w:numFmt w:val="bullet"/>
      <w:lvlText w:val="•"/>
      <w:lvlJc w:val="left"/>
      <w:pPr>
        <w:ind w:left="3886" w:hanging="420"/>
      </w:pPr>
      <w:rPr>
        <w:rFonts w:hint="default"/>
      </w:rPr>
    </w:lvl>
    <w:lvl w:ilvl="5" w:tplc="0ACE067A"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CAE08EB2">
      <w:numFmt w:val="bullet"/>
      <w:lvlText w:val="•"/>
      <w:lvlJc w:val="left"/>
      <w:pPr>
        <w:ind w:left="5779" w:hanging="420"/>
      </w:pPr>
      <w:rPr>
        <w:rFonts w:hint="default"/>
      </w:rPr>
    </w:lvl>
    <w:lvl w:ilvl="7" w:tplc="B4B03BF8">
      <w:numFmt w:val="bullet"/>
      <w:lvlText w:val="•"/>
      <w:lvlJc w:val="left"/>
      <w:pPr>
        <w:ind w:left="6726" w:hanging="420"/>
      </w:pPr>
      <w:rPr>
        <w:rFonts w:hint="default"/>
      </w:rPr>
    </w:lvl>
    <w:lvl w:ilvl="8" w:tplc="F536BE94"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15">
    <w:nsid w:val="506D26BF"/>
    <w:multiLevelType w:val="hybridMultilevel"/>
    <w:tmpl w:val="FFFFFFFF"/>
    <w:lvl w:ilvl="0" w:tplc="3BCC5EB6">
      <w:start w:val="2"/>
      <w:numFmt w:val="decimal"/>
      <w:lvlText w:val="%1"/>
      <w:lvlJc w:val="left"/>
      <w:pPr>
        <w:ind w:left="102" w:hanging="360"/>
      </w:pPr>
      <w:rPr>
        <w:rFonts w:hint="default"/>
      </w:rPr>
    </w:lvl>
    <w:lvl w:ilvl="1" w:tplc="00A86B46">
      <w:start w:val="1"/>
      <w:numFmt w:val="decimal"/>
      <w:lvlText w:val="%1.%2"/>
      <w:lvlJc w:val="left"/>
      <w:pPr>
        <w:ind w:left="102" w:hanging="36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B6D6CA42">
      <w:numFmt w:val="bullet"/>
      <w:lvlText w:val="•"/>
      <w:lvlJc w:val="left"/>
      <w:pPr>
        <w:ind w:left="1993" w:hanging="360"/>
      </w:pPr>
      <w:rPr>
        <w:rFonts w:hint="default"/>
      </w:rPr>
    </w:lvl>
    <w:lvl w:ilvl="3" w:tplc="E27A25B2">
      <w:numFmt w:val="bullet"/>
      <w:lvlText w:val="•"/>
      <w:lvlJc w:val="left"/>
      <w:pPr>
        <w:ind w:left="2939" w:hanging="360"/>
      </w:pPr>
      <w:rPr>
        <w:rFonts w:hint="default"/>
      </w:rPr>
    </w:lvl>
    <w:lvl w:ilvl="4" w:tplc="6248C94C"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1DB4C504"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AF5AB4A0">
      <w:numFmt w:val="bullet"/>
      <w:lvlText w:val="•"/>
      <w:lvlJc w:val="left"/>
      <w:pPr>
        <w:ind w:left="5779" w:hanging="360"/>
      </w:pPr>
      <w:rPr>
        <w:rFonts w:hint="default"/>
      </w:rPr>
    </w:lvl>
    <w:lvl w:ilvl="7" w:tplc="F2A67E8A">
      <w:numFmt w:val="bullet"/>
      <w:lvlText w:val="•"/>
      <w:lvlJc w:val="left"/>
      <w:pPr>
        <w:ind w:left="6726" w:hanging="360"/>
      </w:pPr>
      <w:rPr>
        <w:rFonts w:hint="default"/>
      </w:rPr>
    </w:lvl>
    <w:lvl w:ilvl="8" w:tplc="DBCA64E8"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16">
    <w:nsid w:val="598624AA"/>
    <w:multiLevelType w:val="hybridMultilevel"/>
    <w:tmpl w:val="FFFFFFFF"/>
    <w:lvl w:ilvl="0" w:tplc="80C45B88">
      <w:start w:val="4"/>
      <w:numFmt w:val="decimal"/>
      <w:lvlText w:val="%1"/>
      <w:lvlJc w:val="left"/>
      <w:pPr>
        <w:ind w:left="102" w:hanging="480"/>
      </w:pPr>
      <w:rPr>
        <w:rFonts w:hint="default"/>
      </w:rPr>
    </w:lvl>
    <w:lvl w:ilvl="1" w:tplc="FED27CE2">
      <w:start w:val="1"/>
      <w:numFmt w:val="decimal"/>
      <w:lvlText w:val="%1.%2."/>
      <w:lvlJc w:val="left"/>
      <w:pPr>
        <w:ind w:left="102" w:hanging="48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77C2B5C0">
      <w:numFmt w:val="bullet"/>
      <w:lvlText w:val="•"/>
      <w:lvlJc w:val="left"/>
      <w:pPr>
        <w:ind w:left="1993" w:hanging="480"/>
      </w:pPr>
      <w:rPr>
        <w:rFonts w:hint="default"/>
      </w:rPr>
    </w:lvl>
    <w:lvl w:ilvl="3" w:tplc="1D1ADC98">
      <w:numFmt w:val="bullet"/>
      <w:lvlText w:val="•"/>
      <w:lvlJc w:val="left"/>
      <w:pPr>
        <w:ind w:left="2939" w:hanging="480"/>
      </w:pPr>
      <w:rPr>
        <w:rFonts w:hint="default"/>
      </w:rPr>
    </w:lvl>
    <w:lvl w:ilvl="4" w:tplc="76749E54">
      <w:numFmt w:val="bullet"/>
      <w:lvlText w:val="•"/>
      <w:lvlJc w:val="left"/>
      <w:pPr>
        <w:ind w:left="3886" w:hanging="480"/>
      </w:pPr>
      <w:rPr>
        <w:rFonts w:hint="default"/>
      </w:rPr>
    </w:lvl>
    <w:lvl w:ilvl="5" w:tplc="87761FB4">
      <w:numFmt w:val="bullet"/>
      <w:lvlText w:val="•"/>
      <w:lvlJc w:val="left"/>
      <w:pPr>
        <w:ind w:left="4833" w:hanging="480"/>
      </w:pPr>
      <w:rPr>
        <w:rFonts w:hint="default"/>
      </w:rPr>
    </w:lvl>
    <w:lvl w:ilvl="6" w:tplc="B4129DAA">
      <w:numFmt w:val="bullet"/>
      <w:lvlText w:val="•"/>
      <w:lvlJc w:val="left"/>
      <w:pPr>
        <w:ind w:left="5779" w:hanging="480"/>
      </w:pPr>
      <w:rPr>
        <w:rFonts w:hint="default"/>
      </w:rPr>
    </w:lvl>
    <w:lvl w:ilvl="7" w:tplc="11E27F8E">
      <w:numFmt w:val="bullet"/>
      <w:lvlText w:val="•"/>
      <w:lvlJc w:val="left"/>
      <w:pPr>
        <w:ind w:left="6726" w:hanging="480"/>
      </w:pPr>
      <w:rPr>
        <w:rFonts w:hint="default"/>
      </w:rPr>
    </w:lvl>
    <w:lvl w:ilvl="8" w:tplc="D0225B42">
      <w:numFmt w:val="bullet"/>
      <w:lvlText w:val="•"/>
      <w:lvlJc w:val="left"/>
      <w:pPr>
        <w:ind w:left="7673" w:hanging="480"/>
      </w:pPr>
      <w:rPr>
        <w:rFonts w:hint="default"/>
      </w:rPr>
    </w:lvl>
  </w:abstractNum>
  <w:abstractNum w:abstractNumId="17">
    <w:nsid w:val="62E24A07"/>
    <w:multiLevelType w:val="hybridMultilevel"/>
    <w:tmpl w:val="FFFFFFFF"/>
    <w:lvl w:ilvl="0" w:tplc="842E7B44">
      <w:start w:val="15"/>
      <w:numFmt w:val="decimal"/>
      <w:lvlText w:val="%1"/>
      <w:lvlJc w:val="left"/>
      <w:pPr>
        <w:ind w:left="102" w:hanging="480"/>
      </w:pPr>
      <w:rPr>
        <w:rFonts w:hint="default"/>
      </w:rPr>
    </w:lvl>
    <w:lvl w:ilvl="1" w:tplc="7D965D94">
      <w:start w:val="1"/>
      <w:numFmt w:val="decimal"/>
      <w:lvlText w:val="%1.%2"/>
      <w:lvlJc w:val="left"/>
      <w:pPr>
        <w:ind w:left="102" w:hanging="480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2" w:tplc="76A4F1DC">
      <w:numFmt w:val="bullet"/>
      <w:lvlText w:val="•"/>
      <w:lvlJc w:val="left"/>
      <w:pPr>
        <w:ind w:left="1965" w:hanging="480"/>
      </w:pPr>
      <w:rPr>
        <w:rFonts w:hint="default"/>
      </w:rPr>
    </w:lvl>
    <w:lvl w:ilvl="3" w:tplc="10F8681C">
      <w:numFmt w:val="bullet"/>
      <w:lvlText w:val="•"/>
      <w:lvlJc w:val="left"/>
      <w:pPr>
        <w:ind w:left="2897" w:hanging="480"/>
      </w:pPr>
      <w:rPr>
        <w:rFonts w:hint="default"/>
      </w:rPr>
    </w:lvl>
    <w:lvl w:ilvl="4" w:tplc="8ADC8016">
      <w:numFmt w:val="bullet"/>
      <w:lvlText w:val="•"/>
      <w:lvlJc w:val="left"/>
      <w:pPr>
        <w:ind w:left="3830" w:hanging="480"/>
      </w:pPr>
      <w:rPr>
        <w:rFonts w:hint="default"/>
      </w:rPr>
    </w:lvl>
    <w:lvl w:ilvl="5" w:tplc="614ACEE2">
      <w:numFmt w:val="bullet"/>
      <w:lvlText w:val="•"/>
      <w:lvlJc w:val="left"/>
      <w:pPr>
        <w:ind w:left="4763" w:hanging="480"/>
      </w:pPr>
      <w:rPr>
        <w:rFonts w:hint="default"/>
      </w:rPr>
    </w:lvl>
    <w:lvl w:ilvl="6" w:tplc="451CA0CA">
      <w:numFmt w:val="bullet"/>
      <w:lvlText w:val="•"/>
      <w:lvlJc w:val="left"/>
      <w:pPr>
        <w:ind w:left="5695" w:hanging="480"/>
      </w:pPr>
      <w:rPr>
        <w:rFonts w:hint="default"/>
      </w:rPr>
    </w:lvl>
    <w:lvl w:ilvl="7" w:tplc="F508F156">
      <w:numFmt w:val="bullet"/>
      <w:lvlText w:val="•"/>
      <w:lvlJc w:val="left"/>
      <w:pPr>
        <w:ind w:left="6628" w:hanging="480"/>
      </w:pPr>
      <w:rPr>
        <w:rFonts w:hint="default"/>
      </w:rPr>
    </w:lvl>
    <w:lvl w:ilvl="8" w:tplc="F998C2D4">
      <w:numFmt w:val="bullet"/>
      <w:lvlText w:val="•"/>
      <w:lvlJc w:val="left"/>
      <w:pPr>
        <w:ind w:left="7561" w:hanging="480"/>
      </w:pPr>
      <w:rPr>
        <w:rFonts w:hint="default"/>
      </w:rPr>
    </w:lvl>
  </w:abstractNum>
  <w:abstractNum w:abstractNumId="18">
    <w:nsid w:val="649869AC"/>
    <w:multiLevelType w:val="hybridMultilevel"/>
    <w:tmpl w:val="FFFFFFFF"/>
    <w:lvl w:ilvl="0" w:tplc="75C0CA60">
      <w:start w:val="14"/>
      <w:numFmt w:val="decimal"/>
      <w:lvlText w:val="%1"/>
      <w:lvlJc w:val="left"/>
      <w:pPr>
        <w:ind w:left="102" w:hanging="600"/>
      </w:pPr>
      <w:rPr>
        <w:rFonts w:hint="default"/>
      </w:rPr>
    </w:lvl>
    <w:lvl w:ilvl="1" w:tplc="6EA2B2F8">
      <w:start w:val="16"/>
      <w:numFmt w:val="decimal"/>
      <w:lvlText w:val="%1.%2"/>
      <w:lvlJc w:val="left"/>
      <w:pPr>
        <w:ind w:left="102" w:hanging="600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2" w:tplc="80302338">
      <w:numFmt w:val="bullet"/>
      <w:lvlText w:val="•"/>
      <w:lvlJc w:val="left"/>
      <w:pPr>
        <w:ind w:left="1989" w:hanging="600"/>
      </w:pPr>
      <w:rPr>
        <w:rFonts w:hint="default"/>
      </w:rPr>
    </w:lvl>
    <w:lvl w:ilvl="3" w:tplc="697635A6">
      <w:numFmt w:val="bullet"/>
      <w:lvlText w:val="•"/>
      <w:lvlJc w:val="left"/>
      <w:pPr>
        <w:ind w:left="2933" w:hanging="600"/>
      </w:pPr>
      <w:rPr>
        <w:rFonts w:hint="default"/>
      </w:rPr>
    </w:lvl>
    <w:lvl w:ilvl="4" w:tplc="77AC822A">
      <w:numFmt w:val="bullet"/>
      <w:lvlText w:val="•"/>
      <w:lvlJc w:val="left"/>
      <w:pPr>
        <w:ind w:left="3878" w:hanging="600"/>
      </w:pPr>
      <w:rPr>
        <w:rFonts w:hint="default"/>
      </w:rPr>
    </w:lvl>
    <w:lvl w:ilvl="5" w:tplc="FA9A9F86">
      <w:numFmt w:val="bullet"/>
      <w:lvlText w:val="•"/>
      <w:lvlJc w:val="left"/>
      <w:pPr>
        <w:ind w:left="4823" w:hanging="600"/>
      </w:pPr>
      <w:rPr>
        <w:rFonts w:hint="default"/>
      </w:rPr>
    </w:lvl>
    <w:lvl w:ilvl="6" w:tplc="45403B98">
      <w:numFmt w:val="bullet"/>
      <w:lvlText w:val="•"/>
      <w:lvlJc w:val="left"/>
      <w:pPr>
        <w:ind w:left="5767" w:hanging="600"/>
      </w:pPr>
      <w:rPr>
        <w:rFonts w:hint="default"/>
      </w:rPr>
    </w:lvl>
    <w:lvl w:ilvl="7" w:tplc="8EBA087A">
      <w:numFmt w:val="bullet"/>
      <w:lvlText w:val="•"/>
      <w:lvlJc w:val="left"/>
      <w:pPr>
        <w:ind w:left="6712" w:hanging="600"/>
      </w:pPr>
      <w:rPr>
        <w:rFonts w:hint="default"/>
      </w:rPr>
    </w:lvl>
    <w:lvl w:ilvl="8" w:tplc="8C24ED62">
      <w:numFmt w:val="bullet"/>
      <w:lvlText w:val="•"/>
      <w:lvlJc w:val="left"/>
      <w:pPr>
        <w:ind w:left="7657" w:hanging="600"/>
      </w:pPr>
      <w:rPr>
        <w:rFonts w:hint="default"/>
      </w:rPr>
    </w:lvl>
  </w:abstractNum>
  <w:abstractNum w:abstractNumId="19">
    <w:nsid w:val="6AC00E7D"/>
    <w:multiLevelType w:val="hybridMultilevel"/>
    <w:tmpl w:val="FFFFFFFF"/>
    <w:lvl w:ilvl="0" w:tplc="00D06FC4">
      <w:start w:val="7"/>
      <w:numFmt w:val="decimal"/>
      <w:lvlText w:val="%1"/>
      <w:lvlJc w:val="left"/>
      <w:pPr>
        <w:ind w:left="102" w:hanging="420"/>
      </w:pPr>
      <w:rPr>
        <w:rFonts w:hint="default"/>
      </w:rPr>
    </w:lvl>
    <w:lvl w:ilvl="1" w:tplc="3424913A">
      <w:start w:val="1"/>
      <w:numFmt w:val="decimal"/>
      <w:lvlText w:val="%1.%2"/>
      <w:lvlJc w:val="left"/>
      <w:pPr>
        <w:ind w:left="102" w:hanging="420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2" w:tplc="FFAE6A86">
      <w:numFmt w:val="bullet"/>
      <w:lvlText w:val="•"/>
      <w:lvlJc w:val="left"/>
      <w:pPr>
        <w:ind w:left="1989" w:hanging="420"/>
      </w:pPr>
      <w:rPr>
        <w:rFonts w:hint="default"/>
      </w:rPr>
    </w:lvl>
    <w:lvl w:ilvl="3" w:tplc="F1609F9C">
      <w:numFmt w:val="bullet"/>
      <w:lvlText w:val="•"/>
      <w:lvlJc w:val="left"/>
      <w:pPr>
        <w:ind w:left="2933" w:hanging="420"/>
      </w:pPr>
      <w:rPr>
        <w:rFonts w:hint="default"/>
      </w:rPr>
    </w:lvl>
    <w:lvl w:ilvl="4" w:tplc="AB707472">
      <w:numFmt w:val="bullet"/>
      <w:lvlText w:val="•"/>
      <w:lvlJc w:val="left"/>
      <w:pPr>
        <w:ind w:left="3878" w:hanging="420"/>
      </w:pPr>
      <w:rPr>
        <w:rFonts w:hint="default"/>
      </w:rPr>
    </w:lvl>
    <w:lvl w:ilvl="5" w:tplc="D5E0AA84">
      <w:numFmt w:val="bullet"/>
      <w:lvlText w:val="•"/>
      <w:lvlJc w:val="left"/>
      <w:pPr>
        <w:ind w:left="4823" w:hanging="420"/>
      </w:pPr>
      <w:rPr>
        <w:rFonts w:hint="default"/>
      </w:rPr>
    </w:lvl>
    <w:lvl w:ilvl="6" w:tplc="08B2FD86">
      <w:numFmt w:val="bullet"/>
      <w:lvlText w:val="•"/>
      <w:lvlJc w:val="left"/>
      <w:pPr>
        <w:ind w:left="5767" w:hanging="420"/>
      </w:pPr>
      <w:rPr>
        <w:rFonts w:hint="default"/>
      </w:rPr>
    </w:lvl>
    <w:lvl w:ilvl="7" w:tplc="8D440DC2">
      <w:numFmt w:val="bullet"/>
      <w:lvlText w:val="•"/>
      <w:lvlJc w:val="left"/>
      <w:pPr>
        <w:ind w:left="6712" w:hanging="420"/>
      </w:pPr>
      <w:rPr>
        <w:rFonts w:hint="default"/>
      </w:rPr>
    </w:lvl>
    <w:lvl w:ilvl="8" w:tplc="1B9C9544">
      <w:numFmt w:val="bullet"/>
      <w:lvlText w:val="•"/>
      <w:lvlJc w:val="left"/>
      <w:pPr>
        <w:ind w:left="7657" w:hanging="420"/>
      </w:pPr>
      <w:rPr>
        <w:rFonts w:hint="default"/>
      </w:rPr>
    </w:lvl>
  </w:abstractNum>
  <w:abstractNum w:abstractNumId="20">
    <w:nsid w:val="76A61221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9B7441D"/>
    <w:multiLevelType w:val="hybridMultilevel"/>
    <w:tmpl w:val="FFFFFFFF"/>
    <w:lvl w:ilvl="0" w:tplc="8550E66E">
      <w:start w:val="5"/>
      <w:numFmt w:val="decimal"/>
      <w:lvlText w:val="%1"/>
      <w:lvlJc w:val="left"/>
      <w:pPr>
        <w:ind w:left="102" w:hanging="480"/>
      </w:pPr>
      <w:rPr>
        <w:rFonts w:hint="default"/>
      </w:rPr>
    </w:lvl>
    <w:lvl w:ilvl="1" w:tplc="B37E844C">
      <w:start w:val="1"/>
      <w:numFmt w:val="decimal"/>
      <w:lvlText w:val="%1.%2."/>
      <w:lvlJc w:val="left"/>
      <w:pPr>
        <w:ind w:left="102" w:hanging="48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C74E7A02">
      <w:numFmt w:val="bullet"/>
      <w:lvlText w:val="•"/>
      <w:lvlJc w:val="left"/>
      <w:pPr>
        <w:ind w:left="1981" w:hanging="480"/>
      </w:pPr>
      <w:rPr>
        <w:rFonts w:hint="default"/>
      </w:rPr>
    </w:lvl>
    <w:lvl w:ilvl="3" w:tplc="26C0DCFC">
      <w:numFmt w:val="bullet"/>
      <w:lvlText w:val="•"/>
      <w:lvlJc w:val="left"/>
      <w:pPr>
        <w:ind w:left="2921" w:hanging="480"/>
      </w:pPr>
      <w:rPr>
        <w:rFonts w:hint="default"/>
      </w:rPr>
    </w:lvl>
    <w:lvl w:ilvl="4" w:tplc="471EA31C">
      <w:numFmt w:val="bullet"/>
      <w:lvlText w:val="•"/>
      <w:lvlJc w:val="left"/>
      <w:pPr>
        <w:ind w:left="3862" w:hanging="480"/>
      </w:pPr>
      <w:rPr>
        <w:rFonts w:hint="default"/>
      </w:rPr>
    </w:lvl>
    <w:lvl w:ilvl="5" w:tplc="E6B0B484">
      <w:numFmt w:val="bullet"/>
      <w:lvlText w:val="•"/>
      <w:lvlJc w:val="left"/>
      <w:pPr>
        <w:ind w:left="4803" w:hanging="480"/>
      </w:pPr>
      <w:rPr>
        <w:rFonts w:hint="default"/>
      </w:rPr>
    </w:lvl>
    <w:lvl w:ilvl="6" w:tplc="BB646FD6">
      <w:numFmt w:val="bullet"/>
      <w:lvlText w:val="•"/>
      <w:lvlJc w:val="left"/>
      <w:pPr>
        <w:ind w:left="5743" w:hanging="480"/>
      </w:pPr>
      <w:rPr>
        <w:rFonts w:hint="default"/>
      </w:rPr>
    </w:lvl>
    <w:lvl w:ilvl="7" w:tplc="DB7A7C42">
      <w:numFmt w:val="bullet"/>
      <w:lvlText w:val="•"/>
      <w:lvlJc w:val="left"/>
      <w:pPr>
        <w:ind w:left="6684" w:hanging="480"/>
      </w:pPr>
      <w:rPr>
        <w:rFonts w:hint="default"/>
      </w:rPr>
    </w:lvl>
    <w:lvl w:ilvl="8" w:tplc="9618C1A6">
      <w:numFmt w:val="bullet"/>
      <w:lvlText w:val="•"/>
      <w:lvlJc w:val="left"/>
      <w:pPr>
        <w:ind w:left="7625" w:hanging="480"/>
      </w:pPr>
      <w:rPr>
        <w:rFonts w:hint="default"/>
      </w:r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6"/>
  </w:num>
  <w:num w:numId="5">
    <w:abstractNumId w:val="9"/>
  </w:num>
  <w:num w:numId="6">
    <w:abstractNumId w:val="11"/>
  </w:num>
  <w:num w:numId="7">
    <w:abstractNumId w:val="1"/>
  </w:num>
  <w:num w:numId="8">
    <w:abstractNumId w:val="2"/>
  </w:num>
  <w:num w:numId="9">
    <w:abstractNumId w:val="0"/>
  </w:num>
  <w:num w:numId="10">
    <w:abstractNumId w:val="19"/>
  </w:num>
  <w:num w:numId="11">
    <w:abstractNumId w:val="21"/>
  </w:num>
  <w:num w:numId="12">
    <w:abstractNumId w:val="16"/>
  </w:num>
  <w:num w:numId="13">
    <w:abstractNumId w:val="5"/>
  </w:num>
  <w:num w:numId="14">
    <w:abstractNumId w:val="13"/>
  </w:num>
  <w:num w:numId="15">
    <w:abstractNumId w:val="4"/>
  </w:num>
  <w:num w:numId="16">
    <w:abstractNumId w:val="10"/>
  </w:num>
  <w:num w:numId="17">
    <w:abstractNumId w:val="15"/>
  </w:num>
  <w:num w:numId="18">
    <w:abstractNumId w:val="8"/>
  </w:num>
  <w:num w:numId="19">
    <w:abstractNumId w:val="3"/>
  </w:num>
  <w:num w:numId="20">
    <w:abstractNumId w:val="14"/>
  </w:num>
  <w:num w:numId="21">
    <w:abstractNumId w:val="20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8B4"/>
    <w:rsid w:val="00007F77"/>
    <w:rsid w:val="00026394"/>
    <w:rsid w:val="0008779E"/>
    <w:rsid w:val="000B0A21"/>
    <w:rsid w:val="00106C69"/>
    <w:rsid w:val="00111C11"/>
    <w:rsid w:val="001D152F"/>
    <w:rsid w:val="002546EB"/>
    <w:rsid w:val="002C49A1"/>
    <w:rsid w:val="0038278A"/>
    <w:rsid w:val="0042375C"/>
    <w:rsid w:val="00434C0D"/>
    <w:rsid w:val="0046247D"/>
    <w:rsid w:val="0047512B"/>
    <w:rsid w:val="004E44E2"/>
    <w:rsid w:val="0055233D"/>
    <w:rsid w:val="0055651E"/>
    <w:rsid w:val="00657EC3"/>
    <w:rsid w:val="00775003"/>
    <w:rsid w:val="0080584C"/>
    <w:rsid w:val="00842AB3"/>
    <w:rsid w:val="008C44B5"/>
    <w:rsid w:val="008F67CD"/>
    <w:rsid w:val="008F7B6E"/>
    <w:rsid w:val="009254EF"/>
    <w:rsid w:val="009418B4"/>
    <w:rsid w:val="00962D3F"/>
    <w:rsid w:val="00A4104C"/>
    <w:rsid w:val="00B766CA"/>
    <w:rsid w:val="00C25F1C"/>
    <w:rsid w:val="00C31376"/>
    <w:rsid w:val="00CA661A"/>
    <w:rsid w:val="00CD3F32"/>
    <w:rsid w:val="00D773BD"/>
    <w:rsid w:val="00DA7A83"/>
    <w:rsid w:val="00DD498A"/>
    <w:rsid w:val="00E37236"/>
    <w:rsid w:val="00F05776"/>
    <w:rsid w:val="00F77AC8"/>
    <w:rsid w:val="00F9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8B4"/>
    <w:pPr>
      <w:widowControl w:val="0"/>
    </w:pPr>
    <w:rPr>
      <w:rFonts w:ascii="Times New Roman" w:eastAsia="Times New Roman" w:hAnsi="Times New Roman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9418B4"/>
    <w:pPr>
      <w:spacing w:before="5"/>
      <w:ind w:left="3654" w:hanging="2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42AB3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9418B4"/>
    <w:pPr>
      <w:spacing w:before="1"/>
      <w:ind w:left="102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42AB3"/>
    <w:rPr>
      <w:rFonts w:ascii="Times New Roman" w:hAnsi="Times New Roman" w:cs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9418B4"/>
    <w:pPr>
      <w:spacing w:before="1"/>
      <w:ind w:left="102"/>
    </w:pPr>
  </w:style>
  <w:style w:type="paragraph" w:customStyle="1" w:styleId="TableParagraph">
    <w:name w:val="Table Paragraph"/>
    <w:basedOn w:val="Normal"/>
    <w:uiPriority w:val="99"/>
    <w:rsid w:val="009418B4"/>
  </w:style>
  <w:style w:type="character" w:customStyle="1" w:styleId="Bodytext2">
    <w:name w:val="Body text (2)_"/>
    <w:basedOn w:val="DefaultParagraphFont"/>
    <w:link w:val="Bodytext20"/>
    <w:uiPriority w:val="99"/>
    <w:locked/>
    <w:rsid w:val="00106C69"/>
    <w:rPr>
      <w:sz w:val="21"/>
      <w:szCs w:val="21"/>
    </w:rPr>
  </w:style>
  <w:style w:type="paragraph" w:customStyle="1" w:styleId="Bodytext20">
    <w:name w:val="Body text (2)"/>
    <w:basedOn w:val="Normal"/>
    <w:link w:val="Bodytext2"/>
    <w:uiPriority w:val="99"/>
    <w:rsid w:val="00106C69"/>
    <w:pPr>
      <w:shd w:val="clear" w:color="auto" w:fill="FFFFFF"/>
      <w:spacing w:line="240" w:lineRule="atLeast"/>
      <w:ind w:hanging="600"/>
    </w:pPr>
    <w:rPr>
      <w:rFonts w:eastAsia="Calibri"/>
      <w:noProof/>
      <w:sz w:val="21"/>
      <w:szCs w:val="21"/>
      <w:lang w:val="ru-RU" w:eastAsia="ru-RU"/>
    </w:rPr>
  </w:style>
  <w:style w:type="paragraph" w:customStyle="1" w:styleId="a">
    <w:name w:val="Без интервала"/>
    <w:uiPriority w:val="99"/>
    <w:rsid w:val="0042375C"/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91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14</Pages>
  <Words>6208</Words>
  <Characters>-32766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1</cp:lastModifiedBy>
  <cp:revision>3</cp:revision>
  <cp:lastPrinted>2020-12-11T08:40:00Z</cp:lastPrinted>
  <dcterms:created xsi:type="dcterms:W3CDTF">2020-12-14T06:36:00Z</dcterms:created>
  <dcterms:modified xsi:type="dcterms:W3CDTF">2020-12-14T06:39:00Z</dcterms:modified>
</cp:coreProperties>
</file>