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9E" w:rsidRPr="00287FC3" w:rsidRDefault="00A1209E" w:rsidP="00C833E6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412D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10.25pt">
            <v:imagedata r:id="rId5" o:title=""/>
          </v:shape>
        </w:pict>
      </w:r>
    </w:p>
    <w:p w:rsidR="00A1209E" w:rsidRDefault="00A1209E" w:rsidP="00287FC3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A1209E" w:rsidSect="00E73D66">
          <w:pgSz w:w="11906" w:h="16838"/>
          <w:pgMar w:top="1134" w:right="566" w:bottom="1134" w:left="900" w:header="708" w:footer="708" w:gutter="0"/>
          <w:cols w:space="708"/>
          <w:docGrid w:linePitch="360"/>
        </w:sectPr>
      </w:pPr>
      <w:r w:rsidRPr="0039412D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6" type="#_x0000_t75" style="width:516pt;height:710.25pt">
            <v:imagedata r:id="rId6" o:title=""/>
          </v:shape>
        </w:pict>
      </w:r>
    </w:p>
    <w:p w:rsidR="00A1209E" w:rsidRPr="001078E2" w:rsidRDefault="00A1209E" w:rsidP="00EA55D9">
      <w:pPr>
        <w:tabs>
          <w:tab w:val="left" w:pos="900"/>
          <w:tab w:val="left" w:pos="1080"/>
        </w:tabs>
        <w:spacing w:after="0" w:line="240" w:lineRule="auto"/>
        <w:ind w:left="10773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</w:t>
      </w:r>
      <w:r w:rsidRPr="001078E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Приложение 1</w:t>
      </w:r>
    </w:p>
    <w:p w:rsidR="00A1209E" w:rsidRPr="001078E2" w:rsidRDefault="00A1209E" w:rsidP="00E73D66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1078E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 приказу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МБУ «Школа № 44» № 87/3-од</w:t>
      </w:r>
      <w:r w:rsidRPr="001078E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от 23.09.2020</w:t>
      </w:r>
    </w:p>
    <w:p w:rsidR="00A1209E" w:rsidRDefault="00A1209E" w:rsidP="00C833E6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209E" w:rsidRPr="001078E2" w:rsidRDefault="00A1209E" w:rsidP="001078E2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078E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График проведения школьного этапа всероссийской олимпиады школьников в 2020-2021 учебном году</w:t>
      </w:r>
    </w:p>
    <w:p w:rsidR="00A1209E" w:rsidRPr="001078E2" w:rsidRDefault="00A1209E" w:rsidP="001078E2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078E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младшей (4-6 классы) и старшей (7-11 классы) возрастных групп</w:t>
      </w:r>
    </w:p>
    <w:p w:rsidR="00A1209E" w:rsidRPr="001078E2" w:rsidRDefault="00A1209E" w:rsidP="001078E2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078E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МБУ «Школа № 44»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9"/>
        <w:gridCol w:w="1117"/>
        <w:gridCol w:w="1644"/>
        <w:gridCol w:w="2583"/>
        <w:gridCol w:w="2237"/>
        <w:gridCol w:w="2298"/>
        <w:gridCol w:w="2127"/>
        <w:gridCol w:w="1701"/>
      </w:tblGrid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олимпиады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 за организацию олимпиады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проверку и внесение результатов олимпиады в протокол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подачи рейтинга участников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1.10.2020 г. с 9:00 до 21:00 (по местному времени)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7-8 классы – 90 мин.,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 классы – 120 мин.,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10-11 классы – 150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сайт Образователь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ного центра «Сириус» 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физики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 на сайте Образовательного центра «Сириус» 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09.09.2020 г.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 кл. – 45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7-8 кл. – 45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 кл. – 45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 (по расписанию)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физической культуры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Мазалова Ю. В., Богач О. В.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15.10.2020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12.09.2020 г.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 классы – 45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 (по расписанию)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учитель ОБЖ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Богач О. В.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16.10.2020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13.10.2020 г. – 15.10.2020 г. (в течение 3-х дней)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13.10.2020 г. с 09:00 – 15.10.2020 г. до 21:00 (по местному времени)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8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химии и биологии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 на сайте Образовательного центра «Сириус» 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13.10.2020 г.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с 9:00 до 21:00 (по местному времени)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сайт Образователь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ного центра «Сириус» 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химии и биологии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 на сайте Образовательного центра «Сириус» 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14.10.2020 г.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4-6 кл. – 60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7-9 кл. – 120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10-11 кл. – 240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 (2 и 3 этаж)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русского языка и литературы, учителя начальных классов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Волкова О. С., Ештокина Н. В., Соколов Д. Н., Жегалина А.В., Алмаева А. Ф. 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20.10.2020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14.10.2020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5-9 кл. – 60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10-11 кл. – 90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 (по расписанию)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истории и обществознания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Кустова Д. В., Куманяев Д. Ф., Лысенко В. В.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21.10.2020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15.10.2020 г. с 09:00 – до 21:00 17.10.2020 г. (по местному времени)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10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учитель физики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 на сайте Образовательного центра «Сириус» 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15.10.2020 с 09:00 до 21:00 (по местному времени)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 кл. – 45 мин.,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8-9 кл. – 60 мин.,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10-11 кл. – 90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11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учитель физики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 на сайте Образовательного центра «Сириус» 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16.10.2020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 кл. – 120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7-8 кл. – 180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 кл. – 300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 (3 этаж)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русского языка и литературы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Волкова О. С., Ештокина Н. В., Соколов Д. Н.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21.10.2020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19.10.2020 г.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 кл. – 90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истории и обществознания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Кустова Д. В., Куманяев Д. Ф., Лысенко В. В.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23.10.2020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Технология (теория)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19.10.2020 г.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5-8 кл. – 60 мин., 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 кл. – 60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технологии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Филатов А. В., Егорикова А. М.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23.10.2020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(практика)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19.10.2020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физической культуры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Мазалова Ю. В., Богач О. В., Назметдинова М. А.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23.10.2020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Технология (практика)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20.10.2020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 кл. – 90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Кабинеты технологии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технологии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Филатов А. В., Егорикова А. М.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09E" w:rsidRPr="00F17F8C" w:rsidRDefault="00A1209E" w:rsidP="00F17F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26.10.2020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20.10.2020. с 9:00 до 21:00 (по местному времени)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олимпиады будет сообщена организаторами олимпиады дополнительно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12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математики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Автоматически на сайте Образовательного центра «Сириус»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21.10.2020. с 9:00 до 21:00 (по местному времени)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олимпиады будет сообщена организаторами олимпиады дополнительно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13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математики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Автоматически на сайте Образовательного центра «Сириус»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21.10.2020 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5-8 кл. – 40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 кл. – 60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истории и обществознания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Кустова Д. В., Куманяев Д. Ф., Лысенко В. В.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27.10.2020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22.10.2020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 кл. – 60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7-8 кл. – 90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 кл. – 120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географии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Кустова Д. В., Хорева О. Г., Андропова А. С.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28.10.2020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22.10.2020 г. с 09:00 – до 21:00 24.10.2020 г. (по местному времени)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олимпиады будет сообщена организаторами олимпиады дополнительно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14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математики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Автоматически на сайте Образовательного центра «Сириус»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23.10.2020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 кл. – 40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7-8 кл. – 60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 кл. – 90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 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 кл. – 40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7-8 кл. – 60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 кл. – 90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английского и немецкого языков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Неретина Г. Ф., Филатова А. Б., Боровская Е. В., Смирнова О. Э.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29.10.2020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26.10.2020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9 кл. – 45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10-11 кл. – 60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химии и биологии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Куманяев Д. Ф., Лысенко В.В.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30.10.2020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 26.10.2020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 60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учителя химии и биологии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Андропова А. С., Зайцева М. Ю.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30.10.2020 г.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27.10.2020 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олимпиады будет сообщена организаторами олимпиады дополнительно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15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химии и биологии</w:t>
            </w:r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Автоматически на сайте Образовательного центра «Сириус»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09E" w:rsidRPr="00F17F8C">
        <w:tc>
          <w:tcPr>
            <w:tcW w:w="1569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1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644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30.10.2020 г. с 09:00 – до 21:00 01.11.2020 г. (по местному времени)</w:t>
            </w:r>
          </w:p>
        </w:tc>
        <w:tc>
          <w:tcPr>
            <w:tcW w:w="2583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5-6 кл. – 45 мин.</w:t>
            </w:r>
          </w:p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7-11 кл. – 120 мин.</w:t>
            </w:r>
          </w:p>
        </w:tc>
        <w:tc>
          <w:tcPr>
            <w:tcW w:w="223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 xml:space="preserve">сайт Образовательного центра «Сириус» </w:t>
            </w:r>
            <w:hyperlink r:id="rId16" w:history="1"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sochisirius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F17F8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</w:hyperlink>
          </w:p>
        </w:tc>
        <w:tc>
          <w:tcPr>
            <w:tcW w:w="2298" w:type="dxa"/>
          </w:tcPr>
          <w:p w:rsidR="00A1209E" w:rsidRPr="00F17F8C" w:rsidRDefault="00A1209E" w:rsidP="00F17F8C">
            <w:pPr>
              <w:spacing w:after="0" w:line="240" w:lineRule="auto"/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Кондукторова Л.В., заместитель директора, Иванова О.Л., учитель математики, учителя информатики</w:t>
            </w:r>
            <w:bookmarkStart w:id="0" w:name="_GoBack"/>
            <w:bookmarkEnd w:id="0"/>
          </w:p>
        </w:tc>
        <w:tc>
          <w:tcPr>
            <w:tcW w:w="2127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Автоматически на сайте Образовательного центра «Сириус»</w:t>
            </w:r>
          </w:p>
        </w:tc>
        <w:tc>
          <w:tcPr>
            <w:tcW w:w="1701" w:type="dxa"/>
          </w:tcPr>
          <w:p w:rsidR="00A1209E" w:rsidRPr="00F17F8C" w:rsidRDefault="00A1209E" w:rsidP="00F17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F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1209E" w:rsidRDefault="00A1209E" w:rsidP="00F737D0"/>
    <w:p w:rsidR="00A1209E" w:rsidRDefault="00A1209E"/>
    <w:sectPr w:rsidR="00A1209E" w:rsidSect="00E73D66">
      <w:pgSz w:w="16838" w:h="11906" w:orient="landscape"/>
      <w:pgMar w:top="360" w:right="851" w:bottom="5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F38F0"/>
    <w:multiLevelType w:val="hybridMultilevel"/>
    <w:tmpl w:val="0D223D02"/>
    <w:lvl w:ilvl="0" w:tplc="41967CE4">
      <w:start w:val="1"/>
      <w:numFmt w:val="bullet"/>
      <w:lvlText w:val=""/>
      <w:lvlJc w:val="left"/>
      <w:pPr>
        <w:ind w:left="181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75" w:hanging="360"/>
      </w:pPr>
      <w:rPr>
        <w:rFonts w:ascii="Wingdings" w:hAnsi="Wingdings" w:cs="Wingdings" w:hint="default"/>
      </w:rPr>
    </w:lvl>
  </w:abstractNum>
  <w:abstractNum w:abstractNumId="1">
    <w:nsid w:val="4F8D15AB"/>
    <w:multiLevelType w:val="hybridMultilevel"/>
    <w:tmpl w:val="A6A0C59E"/>
    <w:lvl w:ilvl="0" w:tplc="1602BB66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31795B"/>
    <w:multiLevelType w:val="hybridMultilevel"/>
    <w:tmpl w:val="DFA2C72A"/>
    <w:lvl w:ilvl="0" w:tplc="EBA2421E">
      <w:start w:val="1"/>
      <w:numFmt w:val="decimal"/>
      <w:lvlText w:val="%1."/>
      <w:lvlJc w:val="left"/>
      <w:pPr>
        <w:ind w:left="735" w:hanging="360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6889229A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3424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3064"/>
        </w:tabs>
      </w:pPr>
    </w:lvl>
    <w:lvl w:ilvl="2">
      <w:start w:val="1"/>
      <w:numFmt w:val="lowerLetter"/>
      <w:lvlText w:val="(%3)"/>
      <w:lvlJc w:val="left"/>
      <w:pPr>
        <w:tabs>
          <w:tab w:val="num" w:pos="2704"/>
        </w:tabs>
        <w:ind w:left="2704" w:hanging="432"/>
      </w:pPr>
    </w:lvl>
    <w:lvl w:ilvl="3">
      <w:start w:val="1"/>
      <w:numFmt w:val="lowerRoman"/>
      <w:lvlText w:val="(%4)"/>
      <w:lvlJc w:val="right"/>
      <w:pPr>
        <w:tabs>
          <w:tab w:val="num" w:pos="2848"/>
        </w:tabs>
        <w:ind w:left="2848" w:hanging="144"/>
      </w:pPr>
    </w:lvl>
    <w:lvl w:ilvl="4">
      <w:start w:val="1"/>
      <w:numFmt w:val="decimal"/>
      <w:lvlText w:val="%5)"/>
      <w:lvlJc w:val="left"/>
      <w:pPr>
        <w:tabs>
          <w:tab w:val="num" w:pos="2992"/>
        </w:tabs>
        <w:ind w:left="2992" w:hanging="432"/>
      </w:pPr>
    </w:lvl>
    <w:lvl w:ilvl="5">
      <w:start w:val="1"/>
      <w:numFmt w:val="lowerLetter"/>
      <w:lvlText w:val="%6)"/>
      <w:lvlJc w:val="left"/>
      <w:pPr>
        <w:tabs>
          <w:tab w:val="num" w:pos="3136"/>
        </w:tabs>
        <w:ind w:left="3136" w:hanging="432"/>
      </w:pPr>
    </w:lvl>
    <w:lvl w:ilvl="6">
      <w:start w:val="1"/>
      <w:numFmt w:val="lowerRoman"/>
      <w:lvlText w:val="%7)"/>
      <w:lvlJc w:val="right"/>
      <w:pPr>
        <w:tabs>
          <w:tab w:val="num" w:pos="3280"/>
        </w:tabs>
        <w:ind w:left="3280" w:hanging="288"/>
      </w:pPr>
    </w:lvl>
    <w:lvl w:ilvl="7">
      <w:start w:val="1"/>
      <w:numFmt w:val="lowerLetter"/>
      <w:lvlText w:val="%8."/>
      <w:lvlJc w:val="left"/>
      <w:pPr>
        <w:tabs>
          <w:tab w:val="num" w:pos="3424"/>
        </w:tabs>
        <w:ind w:left="3424" w:hanging="432"/>
      </w:pPr>
    </w:lvl>
    <w:lvl w:ilvl="8">
      <w:start w:val="1"/>
      <w:numFmt w:val="lowerRoman"/>
      <w:lvlText w:val="%9."/>
      <w:lvlJc w:val="right"/>
      <w:pPr>
        <w:tabs>
          <w:tab w:val="num" w:pos="3568"/>
        </w:tabs>
        <w:ind w:left="3568" w:hanging="144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37D0"/>
    <w:rsid w:val="00014D22"/>
    <w:rsid w:val="00066EA4"/>
    <w:rsid w:val="000802BA"/>
    <w:rsid w:val="000A3724"/>
    <w:rsid w:val="000F5F6D"/>
    <w:rsid w:val="001078E2"/>
    <w:rsid w:val="0019163A"/>
    <w:rsid w:val="001A2F73"/>
    <w:rsid w:val="001D479B"/>
    <w:rsid w:val="002009C6"/>
    <w:rsid w:val="002146F4"/>
    <w:rsid w:val="00287FC3"/>
    <w:rsid w:val="00296730"/>
    <w:rsid w:val="00303A68"/>
    <w:rsid w:val="0033680A"/>
    <w:rsid w:val="0034135C"/>
    <w:rsid w:val="0036453D"/>
    <w:rsid w:val="00372E78"/>
    <w:rsid w:val="0039412D"/>
    <w:rsid w:val="003A5A7D"/>
    <w:rsid w:val="003A7E8A"/>
    <w:rsid w:val="003B3717"/>
    <w:rsid w:val="003C394C"/>
    <w:rsid w:val="004022AC"/>
    <w:rsid w:val="00405CE4"/>
    <w:rsid w:val="004132AD"/>
    <w:rsid w:val="00515F58"/>
    <w:rsid w:val="005169F4"/>
    <w:rsid w:val="005A10FE"/>
    <w:rsid w:val="005F0E92"/>
    <w:rsid w:val="006944D8"/>
    <w:rsid w:val="006C1293"/>
    <w:rsid w:val="007058C0"/>
    <w:rsid w:val="007135AD"/>
    <w:rsid w:val="0076364B"/>
    <w:rsid w:val="00792B59"/>
    <w:rsid w:val="00794EDE"/>
    <w:rsid w:val="007A1CA5"/>
    <w:rsid w:val="007E3936"/>
    <w:rsid w:val="0080017A"/>
    <w:rsid w:val="00811894"/>
    <w:rsid w:val="00905781"/>
    <w:rsid w:val="00941958"/>
    <w:rsid w:val="00950112"/>
    <w:rsid w:val="00996D7B"/>
    <w:rsid w:val="009C4E59"/>
    <w:rsid w:val="009D5337"/>
    <w:rsid w:val="00A1209E"/>
    <w:rsid w:val="00A3238F"/>
    <w:rsid w:val="00A926AE"/>
    <w:rsid w:val="00AB0917"/>
    <w:rsid w:val="00AC4DE9"/>
    <w:rsid w:val="00B30EF0"/>
    <w:rsid w:val="00B50AF6"/>
    <w:rsid w:val="00B60DA3"/>
    <w:rsid w:val="00B6540C"/>
    <w:rsid w:val="00B8420B"/>
    <w:rsid w:val="00BB393C"/>
    <w:rsid w:val="00BD0EAA"/>
    <w:rsid w:val="00C500F3"/>
    <w:rsid w:val="00C60652"/>
    <w:rsid w:val="00C6504D"/>
    <w:rsid w:val="00C735C1"/>
    <w:rsid w:val="00C833E6"/>
    <w:rsid w:val="00CC7784"/>
    <w:rsid w:val="00CE2018"/>
    <w:rsid w:val="00D11284"/>
    <w:rsid w:val="00D113F3"/>
    <w:rsid w:val="00DB2487"/>
    <w:rsid w:val="00DE1DF3"/>
    <w:rsid w:val="00E212F8"/>
    <w:rsid w:val="00E30969"/>
    <w:rsid w:val="00E73D66"/>
    <w:rsid w:val="00E8486B"/>
    <w:rsid w:val="00EA55D9"/>
    <w:rsid w:val="00F06D42"/>
    <w:rsid w:val="00F17F8C"/>
    <w:rsid w:val="00F279CD"/>
    <w:rsid w:val="00F737D0"/>
    <w:rsid w:val="00FC4FA1"/>
    <w:rsid w:val="00FD6F98"/>
    <w:rsid w:val="00FF7401"/>
    <w:rsid w:val="00FF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D0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8486B"/>
    <w:pPr>
      <w:keepNext/>
      <w:keepLines/>
      <w:spacing w:after="0" w:line="360" w:lineRule="auto"/>
      <w:ind w:left="709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792B59"/>
    <w:pPr>
      <w:keepNext/>
      <w:tabs>
        <w:tab w:val="num" w:pos="3064"/>
      </w:tabs>
      <w:spacing w:after="0" w:line="360" w:lineRule="auto"/>
      <w:ind w:left="709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486B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92B59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F737D0"/>
    <w:pPr>
      <w:ind w:left="720"/>
    </w:pPr>
  </w:style>
  <w:style w:type="character" w:styleId="Hyperlink">
    <w:name w:val="Hyperlink"/>
    <w:basedOn w:val="DefaultParagraphFont"/>
    <w:uiPriority w:val="99"/>
    <w:rsid w:val="00F737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8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33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078E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88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hisirius.ru/" TargetMode="External"/><Relationship Id="rId13" Type="http://schemas.openxmlformats.org/officeDocument/2006/relationships/hyperlink" Target="https://sochisiriu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ochisirius.ru/" TargetMode="External"/><Relationship Id="rId12" Type="http://schemas.openxmlformats.org/officeDocument/2006/relationships/hyperlink" Target="https://sochisirius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ochisiriu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ochisirius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ochisirius.ru/" TargetMode="External"/><Relationship Id="rId10" Type="http://schemas.openxmlformats.org/officeDocument/2006/relationships/hyperlink" Target="https://sochisiriu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chisirius.ru/" TargetMode="External"/><Relationship Id="rId14" Type="http://schemas.openxmlformats.org/officeDocument/2006/relationships/hyperlink" Target="https://sochisiriu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1141</Words>
  <Characters>6510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1</cp:lastModifiedBy>
  <cp:revision>3</cp:revision>
  <cp:lastPrinted>2020-10-09T04:31:00Z</cp:lastPrinted>
  <dcterms:created xsi:type="dcterms:W3CDTF">2020-10-09T04:43:00Z</dcterms:created>
  <dcterms:modified xsi:type="dcterms:W3CDTF">2020-10-09T04:45:00Z</dcterms:modified>
</cp:coreProperties>
</file>